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5BD80" w14:textId="08771D40" w:rsidR="00DB089A" w:rsidRDefault="00FA1FDD" w:rsidP="00A050F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2B9B8F97" wp14:editId="50747C53">
                <wp:simplePos x="0" y="0"/>
                <wp:positionH relativeFrom="page">
                  <wp:posOffset>528320</wp:posOffset>
                </wp:positionH>
                <wp:positionV relativeFrom="page">
                  <wp:posOffset>6100445</wp:posOffset>
                </wp:positionV>
                <wp:extent cx="2849880" cy="2569845"/>
                <wp:effectExtent l="0" t="0" r="0" b="0"/>
                <wp:wrapThrough wrapText="bothSides">
                  <wp:wrapPolygon edited="0">
                    <wp:start x="193" y="0"/>
                    <wp:lineTo x="193" y="21349"/>
                    <wp:lineTo x="21176" y="21349"/>
                    <wp:lineTo x="21176" y="0"/>
                    <wp:lineTo x="193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2569845"/>
                          <a:chOff x="0" y="0"/>
                          <a:chExt cx="2849880" cy="25698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38" name="Text Box 738"/>
                        <wps:cNvSpPr txBox="1"/>
                        <wps:spPr>
                          <a:xfrm>
                            <a:off x="0" y="0"/>
                            <a:ext cx="2849880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45720"/>
                            <a:ext cx="266700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6540FC18" w14:textId="77777777" w:rsidR="00E9272A" w:rsidRDefault="00E9272A" w:rsidP="00AF39A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merican Typewriter" w:hAnsi="American Typewriter" w:cs="Arial"/>
                                </w:rPr>
                              </w:pPr>
                              <w:r w:rsidRPr="00E0158A">
                                <w:rPr>
                                  <w:rFonts w:ascii="American Typewriter" w:hAnsi="American Typewriter" w:cs="Arial"/>
                                </w:rPr>
                                <w:t>MVP Reader - Each Month/ Every Class/ Chosen by Homeroom Teacher</w:t>
                              </w:r>
                            </w:p>
                            <w:p w14:paraId="0913FEC9" w14:textId="77777777" w:rsidR="00E9272A" w:rsidRPr="00E0158A" w:rsidRDefault="00E9272A" w:rsidP="00AF39A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merican Typewriter" w:hAnsi="American Typewriter" w:cs="Arial"/>
                                </w:rPr>
                              </w:pPr>
                              <w:r>
                                <w:rPr>
                                  <w:rFonts w:ascii="American Typewriter" w:hAnsi="American Typewriter" w:cs="Arial"/>
                                </w:rPr>
                                <w:t>100 Point Club</w:t>
                              </w:r>
                            </w:p>
                            <w:p w14:paraId="5F22253B" w14:textId="77777777" w:rsidR="00E9272A" w:rsidRPr="00E0158A" w:rsidRDefault="00E9272A" w:rsidP="00AF39A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merican Typewriter" w:hAnsi="American Typewriter" w:cs="Arial"/>
                                </w:rPr>
                              </w:pPr>
                              <w:r w:rsidRPr="00E0158A">
                                <w:rPr>
                                  <w:rFonts w:ascii="American Typewriter" w:hAnsi="American Typewriter" w:cs="Arial"/>
                                </w:rPr>
                                <w:t xml:space="preserve">Hall of Fame – Elite Readers </w:t>
                              </w:r>
                            </w:p>
                            <w:p w14:paraId="3BFB3BD3" w14:textId="77777777" w:rsidR="00E9272A" w:rsidRPr="00E0158A" w:rsidRDefault="00E9272A" w:rsidP="00AF39A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merican Typewriter" w:hAnsi="American Typewriter" w:cs="Arial"/>
                                </w:rPr>
                              </w:pPr>
                              <w:r w:rsidRPr="00E0158A">
                                <w:rPr>
                                  <w:rFonts w:ascii="American Typewriter" w:hAnsi="American Typewriter" w:cs="Arial"/>
                                </w:rPr>
                                <w:t>Grade Level Announcements</w:t>
                              </w:r>
                            </w:p>
                            <w:p w14:paraId="3032DD01" w14:textId="77777777" w:rsidR="00E9272A" w:rsidRDefault="00E9272A" w:rsidP="00AF39A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American Typewriter" w:hAnsi="American Typewriter" w:cs="Arial"/>
                                </w:rPr>
                              </w:pPr>
                              <w:r w:rsidRPr="00E0158A">
                                <w:rPr>
                                  <w:rFonts w:ascii="American Typewriter" w:hAnsi="American Typewriter" w:cs="Arial"/>
                                </w:rPr>
                                <w:t>School Wide Challenges</w:t>
                              </w:r>
                            </w:p>
                            <w:p w14:paraId="2A55308D" w14:textId="77777777" w:rsidR="00E9272A" w:rsidRPr="00E0158A" w:rsidRDefault="00E9272A" w:rsidP="006738EC">
                              <w:pPr>
                                <w:pStyle w:val="ListParagraph"/>
                                <w:rPr>
                                  <w:rFonts w:ascii="American Typewriter" w:hAnsi="American Typewriter" w:cs="Arial"/>
                                </w:rPr>
                              </w:pPr>
                            </w:p>
                            <w:p w14:paraId="21346C1D" w14:textId="77777777" w:rsidR="00E9272A" w:rsidRPr="00E0158A" w:rsidRDefault="00E9272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88645"/>
                            <a:ext cx="266700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779780"/>
                            <a:ext cx="2667000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971550"/>
                            <a:ext cx="266700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162685"/>
                            <a:ext cx="266700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1353820"/>
                            <a:ext cx="26670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1656715"/>
                            <a:ext cx="6756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41.6pt;margin-top:480.35pt;width:224.4pt;height:202.35pt;z-index:251705856;mso-position-horizontal-relative:page;mso-position-vertical-relative:page" coordsize="2849880,25698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38" o:spid="_x0000_s1027" type="#_x0000_t202" style="position:absolute;width:2849880;height:25698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CI8wwAA&#10;ANwAAAAPAAAAZHJzL2Rvd25yZXYueG1sRE/LasJAFN0L/sNwhe7MxBZqiI5iS1u6iPiIC5eXzDUJ&#10;Zu6EzDRJ/76zKLg8nPd6O5pG9NS52rKCRRSDIC6srrlUcMk/5wkI55E1NpZJwS852G6mkzWm2g58&#10;ov7sSxFC2KWooPK+TaV0RUUGXWRb4sDdbGfQB9iVUnc4hHDTyOc4fpUGaw4NFbb0XlFxP/8YBZSN&#10;Jt8nyw9/eLt9xdfkOGS6VOppNu5WIDyN/iH+d39rBcuXsDacCUd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8CI8wwAAANwAAAAPAAAAAAAAAAAAAAAAAJcCAABkcnMvZG93&#10;bnJldi54bWxQSwUGAAAAAAQABAD1AAAAhwMAAAAA&#10;" mv:complextextbox="1" filled="f" stroked="f"/>
                <v:shape id="Text Box 11" o:spid="_x0000_s1028" type="#_x0000_t202" style="position:absolute;left:91440;top:45720;width:2667000;height:544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inset="0,0,0,0">
                    <w:txbxContent>
                      <w:p w14:paraId="6540FC18" w14:textId="77777777" w:rsidR="00E9272A" w:rsidRDefault="00E9272A" w:rsidP="00AF39A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merican Typewriter" w:hAnsi="American Typewriter" w:cs="Arial"/>
                          </w:rPr>
                        </w:pPr>
                        <w:r w:rsidRPr="00E0158A">
                          <w:rPr>
                            <w:rFonts w:ascii="American Typewriter" w:hAnsi="American Typewriter" w:cs="Arial"/>
                          </w:rPr>
                          <w:t>MVP Reader - Each Month/ Every Class/ Chosen by Homeroom Teacher</w:t>
                        </w:r>
                      </w:p>
                      <w:p w14:paraId="0913FEC9" w14:textId="77777777" w:rsidR="00E9272A" w:rsidRPr="00E0158A" w:rsidRDefault="00E9272A" w:rsidP="00AF39A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merican Typewriter" w:hAnsi="American Typewriter" w:cs="Arial"/>
                          </w:rPr>
                        </w:pPr>
                        <w:r>
                          <w:rPr>
                            <w:rFonts w:ascii="American Typewriter" w:hAnsi="American Typewriter" w:cs="Arial"/>
                          </w:rPr>
                          <w:t>100 Point Club</w:t>
                        </w:r>
                      </w:p>
                      <w:p w14:paraId="5F22253B" w14:textId="77777777" w:rsidR="00E9272A" w:rsidRPr="00E0158A" w:rsidRDefault="00E9272A" w:rsidP="00AF39A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merican Typewriter" w:hAnsi="American Typewriter" w:cs="Arial"/>
                          </w:rPr>
                        </w:pPr>
                        <w:r w:rsidRPr="00E0158A">
                          <w:rPr>
                            <w:rFonts w:ascii="American Typewriter" w:hAnsi="American Typewriter" w:cs="Arial"/>
                          </w:rPr>
                          <w:t xml:space="preserve">Hall of Fame – Elite Readers </w:t>
                        </w:r>
                      </w:p>
                      <w:p w14:paraId="3BFB3BD3" w14:textId="77777777" w:rsidR="00E9272A" w:rsidRPr="00E0158A" w:rsidRDefault="00E9272A" w:rsidP="00AF39A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merican Typewriter" w:hAnsi="American Typewriter" w:cs="Arial"/>
                          </w:rPr>
                        </w:pPr>
                        <w:r w:rsidRPr="00E0158A">
                          <w:rPr>
                            <w:rFonts w:ascii="American Typewriter" w:hAnsi="American Typewriter" w:cs="Arial"/>
                          </w:rPr>
                          <w:t>Grade Level Announcements</w:t>
                        </w:r>
                      </w:p>
                      <w:p w14:paraId="3032DD01" w14:textId="77777777" w:rsidR="00E9272A" w:rsidRDefault="00E9272A" w:rsidP="00AF39A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American Typewriter" w:hAnsi="American Typewriter" w:cs="Arial"/>
                          </w:rPr>
                        </w:pPr>
                        <w:r w:rsidRPr="00E0158A">
                          <w:rPr>
                            <w:rFonts w:ascii="American Typewriter" w:hAnsi="American Typewriter" w:cs="Arial"/>
                          </w:rPr>
                          <w:t>School Wide Challenges</w:t>
                        </w:r>
                      </w:p>
                      <w:p w14:paraId="2A55308D" w14:textId="77777777" w:rsidR="00E9272A" w:rsidRPr="00E0158A" w:rsidRDefault="00E9272A" w:rsidP="006738EC">
                        <w:pPr>
                          <w:pStyle w:val="ListParagraph"/>
                          <w:rPr>
                            <w:rFonts w:ascii="American Typewriter" w:hAnsi="American Typewriter" w:cs="Arial"/>
                          </w:rPr>
                        </w:pPr>
                      </w:p>
                      <w:p w14:paraId="21346C1D" w14:textId="77777777" w:rsidR="00E9272A" w:rsidRPr="00E0158A" w:rsidRDefault="00E9272A"/>
                    </w:txbxContent>
                  </v:textbox>
                </v:shape>
                <v:shape id="Text Box 12" o:spid="_x0000_s1029" type="#_x0000_t202" style="position:absolute;left:91440;top:588645;width:2667000;height:192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0" type="#_x0000_t202" style="position:absolute;left:91440;top:779780;width:2667000;height:193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1" type="#_x0000_t202" style="position:absolute;left:91440;top:971550;width:2667000;height:192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32" type="#_x0000_t202" style="position:absolute;left:91440;top:1162685;width:2667000;height:1924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33" type="#_x0000_t202" style="position:absolute;left:91440;top:1353820;width:266700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34" type="#_x0000_t202" style="position:absolute;left:91440;top:1656715;width:675640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73FBCD0" wp14:editId="6AD975EC">
                <wp:simplePos x="0" y="0"/>
                <wp:positionH relativeFrom="page">
                  <wp:posOffset>528320</wp:posOffset>
                </wp:positionH>
                <wp:positionV relativeFrom="page">
                  <wp:posOffset>5408930</wp:posOffset>
                </wp:positionV>
                <wp:extent cx="3927475" cy="987425"/>
                <wp:effectExtent l="0" t="0" r="0" b="3175"/>
                <wp:wrapThrough wrapText="bothSides">
                  <wp:wrapPolygon edited="0">
                    <wp:start x="140" y="0"/>
                    <wp:lineTo x="140" y="21114"/>
                    <wp:lineTo x="21233" y="21114"/>
                    <wp:lineTo x="21233" y="0"/>
                    <wp:lineTo x="14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7475" cy="987425"/>
                          <a:chOff x="0" y="0"/>
                          <a:chExt cx="3927475" cy="98742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36" name="Text Box 736"/>
                        <wps:cNvSpPr txBox="1"/>
                        <wps:spPr>
                          <a:xfrm>
                            <a:off x="0" y="0"/>
                            <a:ext cx="392747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45720"/>
                            <a:ext cx="35687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46277443" w14:textId="77777777" w:rsidR="0055195A" w:rsidRDefault="00E9272A">
                              <w:pPr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0158A"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 xml:space="preserve">How will students be </w:t>
                              </w:r>
                              <w:proofErr w:type="gramStart"/>
                              <w:r w:rsidRPr="00E0158A"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>motivated</w:t>
                              </w:r>
                              <w:proofErr w:type="gramEnd"/>
                              <w:r w:rsidRPr="00E0158A"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B120A72" w14:textId="72A3F658" w:rsidR="00E9272A" w:rsidRPr="00E0158A" w:rsidRDefault="00E9272A">
                              <w:pPr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 xml:space="preserve"> success </w:t>
                              </w:r>
                              <w:r w:rsidRPr="00E0158A"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>in this program?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294640"/>
                            <a:ext cx="356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5" style="position:absolute;margin-left:41.6pt;margin-top:425.9pt;width:309.25pt;height:77.75pt;z-index:251702784;mso-position-horizontal-relative:page;mso-position-vertical-relative:page" coordsize="3927475,987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" mv:complextextbox="1">
                <v:shape id="Text Box 736" o:spid="_x0000_s1036" type="#_x0000_t202" style="position:absolute;width:3927475;height:987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xPVxAAA&#10;ANwAAAAPAAAAZHJzL2Rvd25yZXYueG1sRI9Bi8IwFITvgv8hPMGbpuuClmqUVVzx4OKuevD4aJ5t&#10;sXkpTbT135sFweMwM98ws0VrSnGn2hWWFXwMIxDEqdUFZwpOx+9BDMJ5ZI2lZVLwIAeLebczw0Tb&#10;hv/ofvCZCBB2CSrIva8SKV2ak0E3tBVx8C62NuiDrDOpa2wC3JRyFEVjabDgsJBjRauc0uvhZhTQ&#10;rjXHn3iy9vvlZROd499mpzOl+r32awrCU+vf4Vd7qxVMPsfwfy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MT1cQAAADcAAAADwAAAAAAAAAAAAAAAACXAgAAZHJzL2Rv&#10;d25yZXYueG1sUEsFBgAAAAAEAAQA9QAAAIgDAAAAAA==&#10;" mv:complextextbox="1" filled="f" stroked="f"/>
                <v:shape id="Text Box 7" o:spid="_x0000_s1037" type="#_x0000_t202" style="position:absolute;left:91440;top:45720;width:3568700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>
                      <w:p w14:paraId="46277443" w14:textId="77777777" w:rsidR="0055195A" w:rsidRDefault="00E9272A">
                        <w:pPr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</w:pPr>
                        <w:r w:rsidRPr="00E0158A"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 xml:space="preserve">How will students be </w:t>
                        </w:r>
                        <w:proofErr w:type="gramStart"/>
                        <w:r w:rsidRPr="00E0158A"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>motivated</w:t>
                        </w:r>
                        <w:proofErr w:type="gramEnd"/>
                        <w:r w:rsidRPr="00E0158A"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B120A72" w14:textId="72A3F658" w:rsidR="00E9272A" w:rsidRPr="00E0158A" w:rsidRDefault="00E9272A">
                        <w:pPr>
                          <w:rPr>
                            <w:noProof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>for</w:t>
                        </w:r>
                        <w:proofErr w:type="gramEnd"/>
                        <w:r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 xml:space="preserve"> success </w:t>
                        </w:r>
                        <w:r w:rsidRPr="00E0158A"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>in this program?</w:t>
                        </w:r>
                      </w:p>
                    </w:txbxContent>
                  </v:textbox>
                </v:shape>
                <v:shape id="Text Box 8" o:spid="_x0000_s1038" type="#_x0000_t202" style="position:absolute;left:91440;top:294640;width:356870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5195A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32F0725" wp14:editId="338DC1DE">
                <wp:simplePos x="0" y="0"/>
                <wp:positionH relativeFrom="page">
                  <wp:posOffset>4277360</wp:posOffset>
                </wp:positionH>
                <wp:positionV relativeFrom="page">
                  <wp:posOffset>5504815</wp:posOffset>
                </wp:positionV>
                <wp:extent cx="2749550" cy="3847465"/>
                <wp:effectExtent l="0" t="0" r="0" b="0"/>
                <wp:wrapThrough wrapText="bothSides">
                  <wp:wrapPolygon edited="0">
                    <wp:start x="200" y="0"/>
                    <wp:lineTo x="200" y="21390"/>
                    <wp:lineTo x="21151" y="21390"/>
                    <wp:lineTo x="21151" y="0"/>
                    <wp:lineTo x="200" y="0"/>
                  </wp:wrapPolygon>
                </wp:wrapThrough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384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3D136E8" w14:textId="77777777" w:rsidR="00E9272A" w:rsidRPr="00E0158A" w:rsidRDefault="00E9272A" w:rsidP="00AF39A0">
                            <w:pPr>
                              <w:pStyle w:val="BodyText2"/>
                              <w:ind w:left="90"/>
                              <w:rPr>
                                <w:rFonts w:ascii="American Typewriter" w:hAnsi="American Typewriter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  <w:b/>
                                <w:sz w:val="26"/>
                                <w:szCs w:val="26"/>
                              </w:rPr>
                              <w:t>Your child will be participating in the Accelerated Reader™ program.</w:t>
                            </w:r>
                          </w:p>
                          <w:p w14:paraId="1C3435D4" w14:textId="77777777" w:rsidR="00E9272A" w:rsidRPr="00E0158A" w:rsidRDefault="00E9272A" w:rsidP="00AF39A0">
                            <w:pPr>
                              <w:pStyle w:val="BodyText2"/>
                              <w:tabs>
                                <w:tab w:val="left" w:pos="90"/>
                              </w:tabs>
                              <w:ind w:left="90"/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  <w:t>*Monitors your child’s independent reading practice through a computer based system.</w:t>
                            </w:r>
                          </w:p>
                          <w:p w14:paraId="1A01CDCD" w14:textId="77777777" w:rsidR="00E9272A" w:rsidRPr="00E0158A" w:rsidRDefault="00E9272A" w:rsidP="00AF39A0">
                            <w:pPr>
                              <w:pStyle w:val="BodyText2"/>
                              <w:tabs>
                                <w:tab w:val="left" w:pos="90"/>
                              </w:tabs>
                              <w:ind w:left="90"/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  <w:t>*Allows your child to select and read a book of interest at his/her level and complete a comprehension quiz when finished.</w:t>
                            </w:r>
                          </w:p>
                          <w:p w14:paraId="5240E566" w14:textId="77777777" w:rsidR="00E9272A" w:rsidRPr="00E0158A" w:rsidRDefault="00E9272A" w:rsidP="00AF39A0">
                            <w:pPr>
                              <w:pStyle w:val="BodyText2"/>
                              <w:ind w:left="90"/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  <w:t>*Allows your child’s teacher to set goals and direct your child to an appropriate readability level, which promotes independent reading instruction.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9" o:spid="_x0000_s1039" type="#_x0000_t202" style="position:absolute;margin-left:336.8pt;margin-top:433.45pt;width:216.5pt;height:302.9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" mv:complextextbox="1" filled="f" stroked="f">
                <v:textbox>
                  <w:txbxContent>
                    <w:p w14:paraId="53D136E8" w14:textId="77777777" w:rsidR="00E9272A" w:rsidRPr="00E0158A" w:rsidRDefault="00E9272A" w:rsidP="00AF39A0">
                      <w:pPr>
                        <w:pStyle w:val="BodyText2"/>
                        <w:ind w:left="90"/>
                        <w:rPr>
                          <w:rFonts w:ascii="American Typewriter" w:hAnsi="American Typewriter" w:cs="Arial"/>
                          <w:b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  <w:b/>
                          <w:sz w:val="26"/>
                          <w:szCs w:val="26"/>
                        </w:rPr>
                        <w:t>Your child will be participating in the Accelerated Reader™ program.</w:t>
                      </w:r>
                    </w:p>
                    <w:p w14:paraId="1C3435D4" w14:textId="77777777" w:rsidR="00E9272A" w:rsidRPr="00E0158A" w:rsidRDefault="00E9272A" w:rsidP="00AF39A0">
                      <w:pPr>
                        <w:pStyle w:val="BodyText2"/>
                        <w:tabs>
                          <w:tab w:val="left" w:pos="90"/>
                        </w:tabs>
                        <w:ind w:left="90"/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  <w:t>*Monitors your child’s independent reading practice through a computer based system.</w:t>
                      </w:r>
                    </w:p>
                    <w:p w14:paraId="1A01CDCD" w14:textId="77777777" w:rsidR="00E9272A" w:rsidRPr="00E0158A" w:rsidRDefault="00E9272A" w:rsidP="00AF39A0">
                      <w:pPr>
                        <w:pStyle w:val="BodyText2"/>
                        <w:tabs>
                          <w:tab w:val="left" w:pos="90"/>
                        </w:tabs>
                        <w:ind w:left="90"/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  <w:t>*Allows your child to select and read a book of interest at his/her level and complete a comprehension quiz when finished.</w:t>
                      </w:r>
                    </w:p>
                    <w:p w14:paraId="5240E566" w14:textId="77777777" w:rsidR="00E9272A" w:rsidRPr="00E0158A" w:rsidRDefault="00E9272A" w:rsidP="00AF39A0">
                      <w:pPr>
                        <w:pStyle w:val="BodyText2"/>
                        <w:ind w:left="90"/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  <w:t>*Allows your child’s teacher to set goals and direct your child to an appropriate readability level, which promotes independent reading instruction.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95A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DEFBF69" wp14:editId="60532F7F">
                <wp:simplePos x="0" y="0"/>
                <wp:positionH relativeFrom="page">
                  <wp:posOffset>4455795</wp:posOffset>
                </wp:positionH>
                <wp:positionV relativeFrom="page">
                  <wp:posOffset>5287645</wp:posOffset>
                </wp:positionV>
                <wp:extent cx="2180590" cy="457200"/>
                <wp:effectExtent l="0" t="0" r="0" b="0"/>
                <wp:wrapNone/>
                <wp:docPr id="90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5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C33202" w14:textId="77777777" w:rsidR="00E9272A" w:rsidRPr="00E0158A" w:rsidRDefault="00E9272A" w:rsidP="00A050F9">
                            <w:pPr>
                              <w:pStyle w:val="Boxheading-large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158A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is AR?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0" type="#_x0000_t202" style="position:absolute;margin-left:350.85pt;margin-top:416.35pt;width:171.7pt;height:3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79C33202" w14:textId="77777777" w:rsidR="00E9272A" w:rsidRPr="00E0158A" w:rsidRDefault="00E9272A" w:rsidP="00A050F9">
                      <w:pPr>
                        <w:pStyle w:val="Boxheading-large"/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158A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What is AR?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195A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8D5408D" wp14:editId="725210C5">
                <wp:simplePos x="0" y="0"/>
                <wp:positionH relativeFrom="page">
                  <wp:posOffset>4038600</wp:posOffset>
                </wp:positionH>
                <wp:positionV relativeFrom="page">
                  <wp:posOffset>5029200</wp:posOffset>
                </wp:positionV>
                <wp:extent cx="3093720" cy="4448810"/>
                <wp:effectExtent l="25400" t="25400" r="132080" b="123190"/>
                <wp:wrapTight wrapText="bothSides">
                  <wp:wrapPolygon edited="0">
                    <wp:start x="-177" y="-123"/>
                    <wp:lineTo x="-177" y="21705"/>
                    <wp:lineTo x="0" y="22075"/>
                    <wp:lineTo x="21990" y="22075"/>
                    <wp:lineTo x="22345" y="21705"/>
                    <wp:lineTo x="22345" y="-123"/>
                    <wp:lineTo x="-177" y="-123"/>
                  </wp:wrapPolygon>
                </wp:wrapTight>
                <wp:docPr id="90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720" cy="4448810"/>
                          <a:chOff x="6980" y="10984"/>
                          <a:chExt cx="4053" cy="3780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g:grpSpPr>
                      <wps:wsp>
                        <wps:cNvPr id="90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80" y="10984"/>
                            <a:ext cx="4053" cy="378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B3C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06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19" y="11110"/>
                            <a:ext cx="3776" cy="352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18pt;margin-top:396pt;width:243.6pt;height:350.3pt;z-index:251637248;mso-position-horizontal-relative:page;mso-position-vertical-relative:page" coordorigin="6980,10984" coordsize="4053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">
                <v:rect id="Rectangle 45" o:spid="_x0000_s1027" style="position:absolute;left:6980;top:10984;width:4053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7PLaxQAA&#10;ANwAAAAPAAAAZHJzL2Rvd25yZXYueG1sRI9PawIxFMTvhX6H8ITeamLBP90aRYQFRS/VXnp7bJ67&#10;y25eliSu229vBKHHYWZ+wyzXg21FTz7UjjVMxgoEceFMzaWGn3P+vgARIrLB1jFp+KMA69XryxIz&#10;4278Tf0pliJBOGSooYqxy6QMRUUWw9h1xMm7OG8xJulLaTzeEty28kOpmbRYc1qosKNtRUVzuloN&#10;jTpc88X2eNnsSeV93cx/Z36u9dto2HyBiDTE//CzvTMaPtUUHmfSEZ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s8trFAAAA3AAAAA8AAAAAAAAAAAAAAAAAlwIAAGRycy9k&#10;b3ducmV2LnhtbFBLBQYAAAAABAAEAPUAAACJAwAAAAA=&#10;" filled="f" strokecolor="#b3cfff" strokeweight="1.5pt">
                  <v:shadow opacity="42597f" mv:blur="38100f" offset="0,2pt"/>
                  <v:textbox inset=",7.2pt,,7.2pt"/>
                </v:rect>
                <v:rect id="Rectangle 46" o:spid="_x0000_s1028" style="position:absolute;left:7119;top:11110;width:3776;height:35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QQixAAA&#10;ANwAAAAPAAAAZHJzL2Rvd25yZXYueG1sRI9Pi8IwFMTvC36H8AQvi6brLkWrUWRBcL0s/sHzo3m2&#10;xealNLGtfnojCB6HmfkNM192phQN1a6wrOBrFIEgTq0uOFNwPKyHExDOI2ssLZOCGzlYLnofc0y0&#10;bXlHzd5nIkDYJagg975KpHRpTgbdyFbEwTvb2qAPss6krrENcFPKcRTF0mDBYSHHin5zSi/7q1HA&#10;3//nzeTP/sT36cm55vPSbs1RqUG/W81AeOr8O/xqb7SCaRTD80w4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GEEIsQAAADcAAAADwAAAAAAAAAAAAAAAACXAgAAZHJzL2Rv&#10;d25yZXYueG1sUEsFBgAAAAAEAAQA9QAAAIgDAAAAAA==&#10;" filled="f" strokecolor="black [3213]" strokeweight="1pt">
                  <v:shadow opacity="42597f" mv:blur="38100f" offset="0,2pt"/>
                  <o:lock v:ext="edit" aspectratio="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55195A">
        <w:rPr>
          <w:noProof/>
        </w:rPr>
        <w:drawing>
          <wp:anchor distT="0" distB="0" distL="114300" distR="114300" simplePos="0" relativeHeight="251720192" behindDoc="0" locked="0" layoutInCell="1" allowOverlap="1" wp14:anchorId="249DB1E2" wp14:editId="515A5C83">
            <wp:simplePos x="0" y="0"/>
            <wp:positionH relativeFrom="page">
              <wp:posOffset>4399280</wp:posOffset>
            </wp:positionH>
            <wp:positionV relativeFrom="page">
              <wp:posOffset>3153410</wp:posOffset>
            </wp:positionV>
            <wp:extent cx="2739390" cy="1393190"/>
            <wp:effectExtent l="50800" t="50800" r="130810" b="130810"/>
            <wp:wrapThrough wrapText="bothSides">
              <wp:wrapPolygon edited="0">
                <wp:start x="-401" y="-788"/>
                <wp:lineTo x="-401" y="22053"/>
                <wp:lineTo x="0" y="23234"/>
                <wp:lineTo x="22031" y="23234"/>
                <wp:lineTo x="22431" y="18902"/>
                <wp:lineTo x="22431" y="-788"/>
                <wp:lineTo x="-401" y="-788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07 at 12.59.4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3931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77000"/>
                        </a:schemeClr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2A">
        <w:rPr>
          <w:noProof/>
        </w:rPr>
        <w:drawing>
          <wp:anchor distT="0" distB="0" distL="114300" distR="114300" simplePos="0" relativeHeight="251724288" behindDoc="0" locked="0" layoutInCell="1" allowOverlap="1" wp14:anchorId="4903D53B" wp14:editId="129BECAD">
            <wp:simplePos x="0" y="0"/>
            <wp:positionH relativeFrom="page">
              <wp:posOffset>1155065</wp:posOffset>
            </wp:positionH>
            <wp:positionV relativeFrom="page">
              <wp:posOffset>7774305</wp:posOffset>
            </wp:positionV>
            <wp:extent cx="1577975" cy="1577975"/>
            <wp:effectExtent l="0" t="0" r="0" b="0"/>
            <wp:wrapThrough wrapText="bothSides">
              <wp:wrapPolygon edited="0">
                <wp:start x="7649" y="0"/>
                <wp:lineTo x="5563" y="695"/>
                <wp:lineTo x="348" y="4520"/>
                <wp:lineTo x="0" y="8344"/>
                <wp:lineTo x="0" y="13560"/>
                <wp:lineTo x="1043" y="17384"/>
                <wp:lineTo x="6606" y="21209"/>
                <wp:lineTo x="7649" y="21209"/>
                <wp:lineTo x="13560" y="21209"/>
                <wp:lineTo x="14951" y="21209"/>
                <wp:lineTo x="20166" y="17384"/>
                <wp:lineTo x="21209" y="13907"/>
                <wp:lineTo x="21209" y="7997"/>
                <wp:lineTo x="20861" y="4520"/>
                <wp:lineTo x="15646" y="348"/>
                <wp:lineTo x="13560" y="0"/>
                <wp:lineTo x="7649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82715541925_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AB7">
        <w:rPr>
          <w:noProof/>
        </w:rPr>
        <w:drawing>
          <wp:anchor distT="0" distB="0" distL="114300" distR="114300" simplePos="0" relativeHeight="251723264" behindDoc="0" locked="0" layoutInCell="1" allowOverlap="1" wp14:anchorId="3C56E68D" wp14:editId="02D36F96">
            <wp:simplePos x="0" y="0"/>
            <wp:positionH relativeFrom="page">
              <wp:posOffset>481965</wp:posOffset>
            </wp:positionH>
            <wp:positionV relativeFrom="page">
              <wp:posOffset>457200</wp:posOffset>
            </wp:positionV>
            <wp:extent cx="6858000" cy="2472690"/>
            <wp:effectExtent l="0" t="0" r="0" b="0"/>
            <wp:wrapThrough wrapText="bothSides">
              <wp:wrapPolygon edited="0">
                <wp:start x="0" y="0"/>
                <wp:lineTo x="0" y="21300"/>
                <wp:lineTo x="21520" y="21300"/>
                <wp:lineTo x="2152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15 at 8.31.1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3975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5B3AB2C" wp14:editId="58BA7B18">
                <wp:simplePos x="0" y="0"/>
                <wp:positionH relativeFrom="page">
                  <wp:posOffset>497840</wp:posOffset>
                </wp:positionH>
                <wp:positionV relativeFrom="page">
                  <wp:posOffset>3567430</wp:posOffset>
                </wp:positionV>
                <wp:extent cx="3787140" cy="2468880"/>
                <wp:effectExtent l="0" t="0" r="0" b="0"/>
                <wp:wrapThrough wrapText="bothSides">
                  <wp:wrapPolygon edited="0">
                    <wp:start x="145" y="0"/>
                    <wp:lineTo x="145" y="21333"/>
                    <wp:lineTo x="21296" y="21333"/>
                    <wp:lineTo x="21296" y="0"/>
                    <wp:lineTo x="145" y="0"/>
                  </wp:wrapPolygon>
                </wp:wrapThrough>
                <wp:docPr id="927" name="Text Box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7728D6" w14:textId="77777777" w:rsidR="00E9272A" w:rsidRPr="00E0158A" w:rsidRDefault="00E9272A">
                            <w:pPr>
                              <w:rPr>
                                <w:rFonts w:ascii="American Typewriter" w:hAnsi="American Typewriter" w:cs="Arial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>We are all so excited for the 201</w:t>
                            </w:r>
                            <w:r>
                              <w:rPr>
                                <w:rFonts w:ascii="American Typewriter" w:hAnsi="American Typewriter" w:cs="Arial"/>
                              </w:rPr>
                              <w:t xml:space="preserve">8-2019 </w:t>
                            </w: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 xml:space="preserve">Opening Day for our school wide reading initiative for Holiday Park Elementary! </w:t>
                            </w:r>
                          </w:p>
                          <w:p w14:paraId="4D666006" w14:textId="77777777" w:rsidR="00E9272A" w:rsidRPr="00E0158A" w:rsidRDefault="00E9272A">
                            <w:pPr>
                              <w:rPr>
                                <w:rFonts w:ascii="American Typewriter" w:hAnsi="American Typewriter" w:cs="Arial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 xml:space="preserve">Holiday Park Reading League has been created to motivate students to read more. To make our program a school wide success, we need everyone on the HPRL team, including students, parents and staff!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7" o:spid="_x0000_s1041" type="#_x0000_t202" style="position:absolute;margin-left:39.2pt;margin-top:280.9pt;width:298.2pt;height:194.4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" mv:complextextbox="1" filled="f" stroked="f">
                <v:textbox>
                  <w:txbxContent>
                    <w:p w14:paraId="437728D6" w14:textId="77777777" w:rsidR="00E9272A" w:rsidRPr="00E0158A" w:rsidRDefault="00E9272A">
                      <w:pPr>
                        <w:rPr>
                          <w:rFonts w:ascii="American Typewriter" w:hAnsi="American Typewriter" w:cs="Arial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</w:rPr>
                        <w:t>We are all so excited for the 201</w:t>
                      </w:r>
                      <w:r>
                        <w:rPr>
                          <w:rFonts w:ascii="American Typewriter" w:hAnsi="American Typewriter" w:cs="Arial"/>
                        </w:rPr>
                        <w:t xml:space="preserve">8-2019 </w:t>
                      </w:r>
                      <w:r w:rsidRPr="00E0158A">
                        <w:rPr>
                          <w:rFonts w:ascii="American Typewriter" w:hAnsi="American Typewriter" w:cs="Arial"/>
                        </w:rPr>
                        <w:t xml:space="preserve">Opening Day for our school wide reading initiative for Holiday Park Elementary! </w:t>
                      </w:r>
                    </w:p>
                    <w:p w14:paraId="4D666006" w14:textId="77777777" w:rsidR="00E9272A" w:rsidRPr="00E0158A" w:rsidRDefault="00E9272A">
                      <w:pPr>
                        <w:rPr>
                          <w:rFonts w:ascii="American Typewriter" w:hAnsi="American Typewriter" w:cs="Arial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</w:rPr>
                        <w:t xml:space="preserve">Holiday Park Reading League has been created to motivate students to read more. To make our program a school wide success, we need everyone on the HPRL team, including students, parents and staff!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merican Typewriter" w:hAnsi="American Typewriter" w:cs="Arial"/>
          <w:b/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B2F2C70" wp14:editId="0FA24073">
                <wp:simplePos x="0" y="0"/>
                <wp:positionH relativeFrom="page">
                  <wp:posOffset>497840</wp:posOffset>
                </wp:positionH>
                <wp:positionV relativeFrom="page">
                  <wp:posOffset>2929890</wp:posOffset>
                </wp:positionV>
                <wp:extent cx="3997960" cy="871220"/>
                <wp:effectExtent l="0" t="0" r="0" b="0"/>
                <wp:wrapThrough wrapText="bothSides">
                  <wp:wrapPolygon edited="0">
                    <wp:start x="137" y="0"/>
                    <wp:lineTo x="137" y="20781"/>
                    <wp:lineTo x="21271" y="20781"/>
                    <wp:lineTo x="21271" y="0"/>
                    <wp:lineTo x="137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7960" cy="871220"/>
                          <a:chOff x="0" y="0"/>
                          <a:chExt cx="3997960" cy="8712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22" name="Text Box 922"/>
                        <wps:cNvSpPr txBox="1"/>
                        <wps:spPr>
                          <a:xfrm>
                            <a:off x="0" y="0"/>
                            <a:ext cx="399796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36449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75FB5865" w14:textId="77777777" w:rsidR="00E9272A" w:rsidRPr="00E0158A" w:rsidRDefault="00E9272A">
                              <w:pPr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0158A">
                                <w:rPr>
                                  <w:rFonts w:ascii="American Typewriter" w:hAnsi="American Typewriter" w:cs="Arial"/>
                                  <w:b/>
                                  <w:sz w:val="32"/>
                                  <w:szCs w:val="32"/>
                                </w:rPr>
                                <w:t>What is our school wide Reading Initiative and goal?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294640"/>
                            <a:ext cx="36449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2" style="position:absolute;margin-left:39.2pt;margin-top:230.7pt;width:314.8pt;height:68.6pt;z-index:251693568;mso-position-horizontal-relative:page;mso-position-vertical-relative:page" coordsize="3997960,8712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" mv:complextextbox="1">
                <v:shape id="Text Box 922" o:spid="_x0000_s1043" type="#_x0000_t202" style="position:absolute;width:3997960;height:871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BjAxQAA&#10;ANwAAAAPAAAAZHJzL2Rvd25yZXYueG1sRI9Ba8JAFITvBf/D8gRvdWMONqauotJKD4oae+jxkX0m&#10;odm3Ibua+O9dodDjMDPfMPNlb2pxo9ZVlhVMxhEI4tzqigsF3+fP1wSE88gaa8uk4E4OlovByxxT&#10;bTs+0S3zhQgQdikqKL1vUildXpJBN7YNcfAutjXog2wLqVvsAtzUMo6iqTRYcVgosaFNSflvdjUK&#10;aNeb8z55+/CH9WUb/STHbqcLpUbDfvUOwlPv/8N/7S+tYBbH8DwTj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UGMDFAAAA3AAAAA8AAAAAAAAAAAAAAAAAlwIAAGRycy9k&#10;b3ducmV2LnhtbFBLBQYAAAAABAAEAPUAAACJAwAAAAA=&#10;" mv:complextextbox="1" filled="f" stroked="f"/>
                <v:shape id="Text Box 1" o:spid="_x0000_s1044" type="#_x0000_t202" style="position:absolute;left:91440;top:45720;width:3644900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5" inset="0,0,0,0">
                    <w:txbxContent>
                      <w:p w14:paraId="75FB5865" w14:textId="77777777" w:rsidR="00E9272A" w:rsidRPr="00E0158A" w:rsidRDefault="00E9272A">
                        <w:pPr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</w:pPr>
                        <w:r w:rsidRPr="00E0158A">
                          <w:rPr>
                            <w:rFonts w:ascii="American Typewriter" w:hAnsi="American Typewriter" w:cs="Arial"/>
                            <w:b/>
                            <w:sz w:val="32"/>
                            <w:szCs w:val="32"/>
                          </w:rPr>
                          <w:t>What is our school wide Reading Initiative and goal?</w:t>
                        </w:r>
                      </w:p>
                    </w:txbxContent>
                  </v:textbox>
                </v:shape>
                <v:shape id="Text Box 5" o:spid="_x0000_s1045" type="#_x0000_t202" style="position:absolute;left:91440;top:294640;width:3644900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42EBF" w:rsidRPr="00D42EBF">
        <w:rPr>
          <w:rFonts w:ascii="American Typewriter" w:hAnsi="American Typewriter" w:cs="Arial"/>
          <w:b/>
        </w:rPr>
        <w:t xml:space="preserve"> </w:t>
      </w:r>
      <w:r w:rsidR="00D42EBF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86D0CEB" wp14:editId="7EA56112">
                <wp:simplePos x="0" y="0"/>
                <wp:positionH relativeFrom="page">
                  <wp:posOffset>593090</wp:posOffset>
                </wp:positionH>
                <wp:positionV relativeFrom="page">
                  <wp:posOffset>4025900</wp:posOffset>
                </wp:positionV>
                <wp:extent cx="3546813" cy="1103630"/>
                <wp:effectExtent l="0" t="0" r="0" b="0"/>
                <wp:wrapThrough wrapText="bothSides">
                  <wp:wrapPolygon edited="0">
                    <wp:start x="155" y="0"/>
                    <wp:lineTo x="155" y="20879"/>
                    <wp:lineTo x="21349" y="20879"/>
                    <wp:lineTo x="21194" y="0"/>
                    <wp:lineTo x="155" y="0"/>
                  </wp:wrapPolygon>
                </wp:wrapThrough>
                <wp:docPr id="925" name="Text Box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813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E0B1B" w14:textId="77777777" w:rsidR="00E9272A" w:rsidRDefault="00E92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5" o:spid="_x0000_s1046" type="#_x0000_t202" style="position:absolute;margin-left:46.7pt;margin-top:317pt;width:279.3pt;height:86.9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" mv:complextextbox="1" filled="f" stroked="f">
                <v:textbox>
                  <w:txbxContent>
                    <w:p w14:paraId="7C9E0B1B" w14:textId="77777777" w:rsidR="00E9272A" w:rsidRDefault="00E9272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C553A" w:rsidRPr="001C553A">
        <w:rPr>
          <w:b/>
          <w:color w:val="000000" w:themeColor="text1"/>
          <w:sz w:val="28"/>
          <w:szCs w:val="28"/>
        </w:rPr>
        <w:t xml:space="preserve"> </w:t>
      </w:r>
      <w:r w:rsidR="00D42EB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306F139" wp14:editId="3C60C3D7">
                <wp:simplePos x="0" y="0"/>
                <wp:positionH relativeFrom="page">
                  <wp:posOffset>4712335</wp:posOffset>
                </wp:positionH>
                <wp:positionV relativeFrom="page">
                  <wp:posOffset>4230370</wp:posOffset>
                </wp:positionV>
                <wp:extent cx="2511425" cy="227965"/>
                <wp:effectExtent l="0" t="0" r="3175" b="635"/>
                <wp:wrapTight wrapText="bothSides">
                  <wp:wrapPolygon edited="0">
                    <wp:start x="0" y="0"/>
                    <wp:lineTo x="0" y="19253"/>
                    <wp:lineTo x="21409" y="19253"/>
                    <wp:lineTo x="21409" y="0"/>
                    <wp:lineTo x="0" y="0"/>
                  </wp:wrapPolygon>
                </wp:wrapTight>
                <wp:docPr id="9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44E386" w14:textId="77777777" w:rsidR="00E9272A" w:rsidRDefault="00E9272A" w:rsidP="00A050F9">
                            <w:pPr>
                              <w:pStyle w:val="Date"/>
                            </w:pPr>
                            <w:r>
                              <w:t>[Date]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371.05pt;margin-top:333.1pt;width:197.75pt;height:17.9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0,0,0,0">
                  <w:txbxContent>
                    <w:p w14:paraId="3344E386" w14:textId="77777777" w:rsidR="00E9272A" w:rsidRDefault="00E9272A" w:rsidP="00A050F9">
                      <w:pPr>
                        <w:pStyle w:val="Date"/>
                      </w:pPr>
                      <w:r>
                        <w:t>[Date]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2EBF" w:rsidRPr="00D42EBF">
        <w:rPr>
          <w:rFonts w:ascii="American Typewriter" w:hAnsi="American Typewriter" w:cs="Arial"/>
          <w:b/>
        </w:rPr>
        <w:t xml:space="preserve"> </w:t>
      </w:r>
      <w:r w:rsidR="00D42EBF" w:rsidRPr="00D42EBF">
        <w:rPr>
          <w:rFonts w:ascii="American Typewriter" w:hAnsi="American Typewriter"/>
          <w:color w:val="000000" w:themeColor="text1"/>
          <w:sz w:val="44"/>
          <w:szCs w:val="44"/>
        </w:rPr>
        <w:t xml:space="preserve"> </w:t>
      </w:r>
      <w:r w:rsidR="00B863B5">
        <w:br w:type="page"/>
      </w:r>
      <w:r w:rsidR="0055195A">
        <w:rPr>
          <w:noProof/>
        </w:rPr>
        <w:lastRenderedPageBreak/>
        <w:drawing>
          <wp:anchor distT="0" distB="0" distL="114300" distR="114300" simplePos="0" relativeHeight="251718144" behindDoc="1" locked="0" layoutInCell="1" allowOverlap="1" wp14:anchorId="6502B346" wp14:editId="247D93CF">
            <wp:simplePos x="0" y="0"/>
            <wp:positionH relativeFrom="page">
              <wp:posOffset>591820</wp:posOffset>
            </wp:positionH>
            <wp:positionV relativeFrom="page">
              <wp:posOffset>3595370</wp:posOffset>
            </wp:positionV>
            <wp:extent cx="3108960" cy="12623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12 at 10.57.0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2623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5A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E8204CF" wp14:editId="32215B93">
                <wp:simplePos x="0" y="0"/>
                <wp:positionH relativeFrom="page">
                  <wp:posOffset>465455</wp:posOffset>
                </wp:positionH>
                <wp:positionV relativeFrom="page">
                  <wp:posOffset>1333500</wp:posOffset>
                </wp:positionV>
                <wp:extent cx="3141980" cy="2401570"/>
                <wp:effectExtent l="0" t="0" r="0" b="11430"/>
                <wp:wrapThrough wrapText="bothSides">
                  <wp:wrapPolygon edited="0">
                    <wp:start x="175" y="0"/>
                    <wp:lineTo x="175" y="21474"/>
                    <wp:lineTo x="21303" y="21474"/>
                    <wp:lineTo x="21303" y="0"/>
                    <wp:lineTo x="175" y="0"/>
                  </wp:wrapPolygon>
                </wp:wrapThrough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980" cy="240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7BBBB5" w14:textId="77777777" w:rsidR="00E9272A" w:rsidRDefault="00E9272A">
                            <w:pPr>
                              <w:rPr>
                                <w:rFonts w:ascii="American Typewriter" w:hAnsi="American Typewriter" w:cs="Arial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>Read together and make reading at home a priority. Help your children pick books that are “just right”</w:t>
                            </w:r>
                            <w:r>
                              <w:rPr>
                                <w:rFonts w:ascii="American Typewriter" w:hAnsi="American Typewriter" w:cs="Arial"/>
                              </w:rPr>
                              <w:t xml:space="preserve"> </w:t>
                            </w: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 xml:space="preserve">and encourage them to take AR Tests to earn points. </w:t>
                            </w:r>
                          </w:p>
                          <w:p w14:paraId="37DCD8EF" w14:textId="77777777" w:rsidR="00E9272A" w:rsidRPr="00E0158A" w:rsidRDefault="00E9272A">
                            <w:pPr>
                              <w:rPr>
                                <w:rFonts w:ascii="American Typewriter" w:hAnsi="American Typewriter" w:cs="Arial"/>
                              </w:rPr>
                            </w:pP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 xml:space="preserve">The links displayed in the text box, can help you better understand the AR </w:t>
                            </w:r>
                            <w:r w:rsidRPr="00E0158A">
                              <w:rPr>
                                <w:rFonts w:ascii="American Typewriter" w:hAnsi="American Typewriter" w:cs="Arial"/>
                                <w:sz w:val="26"/>
                                <w:szCs w:val="26"/>
                              </w:rPr>
                              <w:t>program</w:t>
                            </w:r>
                            <w:r w:rsidRPr="00E0158A">
                              <w:rPr>
                                <w:rFonts w:ascii="American Typewriter" w:hAnsi="American Typewriter" w:cs="Arial"/>
                              </w:rPr>
                              <w:t xml:space="preserve"> and will answer any questions you may have. In addition, there are links to help you search and find</w:t>
                            </w:r>
                            <w:r w:rsidRPr="00E0158A">
                              <w:rPr>
                                <w:rFonts w:ascii="American Typewriter" w:hAnsi="American Typewriter"/>
                              </w:rPr>
                              <w:t xml:space="preserve"> specific AR books!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048" type="#_x0000_t202" style="position:absolute;margin-left:36.65pt;margin-top:105pt;width:247.4pt;height:189.1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v9losCAAAf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" mv:complextextbox="1" filled="f" stroked="f">
                <v:textbox>
                  <w:txbxContent>
                    <w:p w14:paraId="3A7BBBB5" w14:textId="77777777" w:rsidR="00E9272A" w:rsidRDefault="00E9272A">
                      <w:pPr>
                        <w:rPr>
                          <w:rFonts w:ascii="American Typewriter" w:hAnsi="American Typewriter" w:cs="Arial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</w:rPr>
                        <w:t>Read together and make reading at home a priority. Help your children pick books that are “just right”</w:t>
                      </w:r>
                      <w:r>
                        <w:rPr>
                          <w:rFonts w:ascii="American Typewriter" w:hAnsi="American Typewriter" w:cs="Arial"/>
                        </w:rPr>
                        <w:t xml:space="preserve"> </w:t>
                      </w:r>
                      <w:r w:rsidRPr="00E0158A">
                        <w:rPr>
                          <w:rFonts w:ascii="American Typewriter" w:hAnsi="American Typewriter" w:cs="Arial"/>
                        </w:rPr>
                        <w:t xml:space="preserve">and encourage them to take AR Tests to earn points. </w:t>
                      </w:r>
                    </w:p>
                    <w:p w14:paraId="37DCD8EF" w14:textId="77777777" w:rsidR="00E9272A" w:rsidRPr="00E0158A" w:rsidRDefault="00E9272A">
                      <w:pPr>
                        <w:rPr>
                          <w:rFonts w:ascii="American Typewriter" w:hAnsi="American Typewriter" w:cs="Arial"/>
                        </w:rPr>
                      </w:pPr>
                      <w:r w:rsidRPr="00E0158A">
                        <w:rPr>
                          <w:rFonts w:ascii="American Typewriter" w:hAnsi="American Typewriter" w:cs="Arial"/>
                        </w:rPr>
                        <w:t xml:space="preserve">The links displayed in the text box, can help you better understand the AR </w:t>
                      </w:r>
                      <w:r w:rsidRPr="00E0158A">
                        <w:rPr>
                          <w:rFonts w:ascii="American Typewriter" w:hAnsi="American Typewriter" w:cs="Arial"/>
                          <w:sz w:val="26"/>
                          <w:szCs w:val="26"/>
                        </w:rPr>
                        <w:t>program</w:t>
                      </w:r>
                      <w:r w:rsidRPr="00E0158A">
                        <w:rPr>
                          <w:rFonts w:ascii="American Typewriter" w:hAnsi="American Typewriter" w:cs="Arial"/>
                        </w:rPr>
                        <w:t xml:space="preserve"> and will answer any questions you may have. In addition, there are links to help you search and find</w:t>
                      </w:r>
                      <w:r w:rsidRPr="00E0158A">
                        <w:rPr>
                          <w:rFonts w:ascii="American Typewriter" w:hAnsi="American Typewriter"/>
                        </w:rPr>
                        <w:t xml:space="preserve"> specific AR books!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5195A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0EC6AFF3" wp14:editId="64AB8E43">
                <wp:simplePos x="0" y="0"/>
                <wp:positionH relativeFrom="page">
                  <wp:posOffset>465455</wp:posOffset>
                </wp:positionH>
                <wp:positionV relativeFrom="page">
                  <wp:posOffset>534670</wp:posOffset>
                </wp:positionV>
                <wp:extent cx="3749040" cy="1499870"/>
                <wp:effectExtent l="0" t="0" r="0" b="24130"/>
                <wp:wrapNone/>
                <wp:docPr id="30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438F0C" w14:textId="77777777" w:rsidR="00E9272A" w:rsidRPr="00B13975" w:rsidRDefault="00E9272A" w:rsidP="00AF39A0">
                            <w:pPr>
                              <w:rPr>
                                <w:rFonts w:ascii="American Typewriter" w:hAnsi="American Typewriter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13975">
                              <w:rPr>
                                <w:rFonts w:ascii="American Typewriter" w:hAnsi="American Typewriter" w:cs="Arial"/>
                                <w:b/>
                                <w:sz w:val="32"/>
                                <w:szCs w:val="32"/>
                              </w:rPr>
                              <w:t>How can I help my child be successful in our Holiday Park Reading Initiative?</w:t>
                            </w:r>
                          </w:p>
                          <w:p w14:paraId="61D3A7BC" w14:textId="77777777" w:rsidR="00E9272A" w:rsidRPr="00B13975" w:rsidRDefault="00E9272A" w:rsidP="00A050F9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049" type="#_x0000_t202" style="position:absolute;margin-left:36.65pt;margin-top:42.1pt;width:295.2pt;height:118.1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53438F0C" w14:textId="77777777" w:rsidR="00E9272A" w:rsidRPr="00B13975" w:rsidRDefault="00E9272A" w:rsidP="00AF39A0">
                      <w:pPr>
                        <w:rPr>
                          <w:rFonts w:ascii="American Typewriter" w:hAnsi="American Typewriter" w:cs="Arial"/>
                          <w:b/>
                          <w:sz w:val="32"/>
                          <w:szCs w:val="32"/>
                        </w:rPr>
                      </w:pPr>
                      <w:r w:rsidRPr="00B13975">
                        <w:rPr>
                          <w:rFonts w:ascii="American Typewriter" w:hAnsi="American Typewriter" w:cs="Arial"/>
                          <w:b/>
                          <w:sz w:val="32"/>
                          <w:szCs w:val="32"/>
                        </w:rPr>
                        <w:t>How can I help my child be successful in our Holiday Park Reading Initiative?</w:t>
                      </w:r>
                    </w:p>
                    <w:p w14:paraId="61D3A7BC" w14:textId="77777777" w:rsidR="00E9272A" w:rsidRPr="00B13975" w:rsidRDefault="00E9272A" w:rsidP="00A050F9">
                      <w:pPr>
                        <w:pStyle w:val="Heading3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3B45">
        <w:rPr>
          <w:noProof/>
        </w:rPr>
        <w:drawing>
          <wp:anchor distT="0" distB="0" distL="114300" distR="114300" simplePos="0" relativeHeight="251722240" behindDoc="0" locked="0" layoutInCell="1" allowOverlap="1" wp14:anchorId="6745E86C" wp14:editId="28BE9330">
            <wp:simplePos x="0" y="0"/>
            <wp:positionH relativeFrom="page">
              <wp:posOffset>2416175</wp:posOffset>
            </wp:positionH>
            <wp:positionV relativeFrom="page">
              <wp:posOffset>6069330</wp:posOffset>
            </wp:positionV>
            <wp:extent cx="3073400" cy="307340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17-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D5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495E8E13" wp14:editId="4B7D5361">
                <wp:simplePos x="0" y="0"/>
                <wp:positionH relativeFrom="page">
                  <wp:posOffset>907415</wp:posOffset>
                </wp:positionH>
                <wp:positionV relativeFrom="page">
                  <wp:posOffset>5341620</wp:posOffset>
                </wp:positionV>
                <wp:extent cx="6128385" cy="970280"/>
                <wp:effectExtent l="0" t="0" r="0" b="20320"/>
                <wp:wrapTight wrapText="bothSides">
                  <wp:wrapPolygon edited="0">
                    <wp:start x="90" y="0"/>
                    <wp:lineTo x="90" y="21487"/>
                    <wp:lineTo x="21396" y="21487"/>
                    <wp:lineTo x="21396" y="0"/>
                    <wp:lineTo x="90" y="0"/>
                  </wp:wrapPolygon>
                </wp:wrapTight>
                <wp:docPr id="90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838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EAF112" w14:textId="77777777" w:rsidR="00E9272A" w:rsidRPr="00A17D5E" w:rsidRDefault="00E9272A" w:rsidP="00A05F6C">
                            <w:pPr>
                              <w:pStyle w:val="Boxheading-medium"/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7D5E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Congratulations to our </w:t>
                            </w:r>
                          </w:p>
                          <w:p w14:paraId="272F0C31" w14:textId="77777777" w:rsidR="00E9272A" w:rsidRPr="00A17D5E" w:rsidRDefault="00E9272A" w:rsidP="00A05F6C">
                            <w:pPr>
                              <w:pStyle w:val="Boxheading-medium"/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7D5E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HPRL 201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7- 2018 </w:t>
                            </w:r>
                            <w:r w:rsidRPr="00A17D5E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Hall of Fame Inductees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50" type="#_x0000_t202" style="position:absolute;margin-left:71.45pt;margin-top:420.6pt;width:482.55pt;height:76.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43EAF112" w14:textId="77777777" w:rsidR="00E9272A" w:rsidRPr="00A17D5E" w:rsidRDefault="00E9272A" w:rsidP="00A05F6C">
                      <w:pPr>
                        <w:pStyle w:val="Boxheading-medium"/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17D5E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Congratulations to our </w:t>
                      </w:r>
                    </w:p>
                    <w:p w14:paraId="272F0C31" w14:textId="77777777" w:rsidR="00E9272A" w:rsidRPr="00A17D5E" w:rsidRDefault="00E9272A" w:rsidP="00A05F6C">
                      <w:pPr>
                        <w:pStyle w:val="Boxheading-medium"/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17D5E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  <w:t>HPRL 201</w:t>
                      </w: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7- 2018 </w:t>
                      </w:r>
                      <w:r w:rsidRPr="00A17D5E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  <w:t>Hall of Fame Inductees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5CA9DF1D" wp14:editId="03B05419">
                <wp:simplePos x="0" y="0"/>
                <wp:positionH relativeFrom="page">
                  <wp:posOffset>940435</wp:posOffset>
                </wp:positionH>
                <wp:positionV relativeFrom="page">
                  <wp:posOffset>8850630</wp:posOffset>
                </wp:positionV>
                <wp:extent cx="6240145" cy="406400"/>
                <wp:effectExtent l="0" t="0" r="0" b="0"/>
                <wp:wrapThrough wrapText="bothSides">
                  <wp:wrapPolygon edited="0">
                    <wp:start x="88" y="0"/>
                    <wp:lineTo x="88" y="20250"/>
                    <wp:lineTo x="21453" y="20250"/>
                    <wp:lineTo x="21453" y="0"/>
                    <wp:lineTo x="88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145" cy="406400"/>
                          <a:chOff x="0" y="0"/>
                          <a:chExt cx="6240145" cy="406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624014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45720"/>
                            <a:ext cx="127000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3824A47" w14:textId="77777777" w:rsidR="00E9272A" w:rsidRPr="00A17D5E" w:rsidRDefault="00E9272A">
                              <w:pPr>
                                <w:rPr>
                                  <w:rFonts w:ascii="American Typewriter" w:hAnsi="American Typewrite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51" style="position:absolute;margin-left:74.05pt;margin-top:696.9pt;width:491.35pt;height:32pt;z-index:251719168;mso-position-horizontal-relative:page;mso-position-vertical-relative:page" coordsize="6240145,406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" mv:complextextbox="1">
                <v:shape id="Text Box 15" o:spid="_x0000_s1052" type="#_x0000_t202" style="position:absolute;width:6240145;height:406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WPnwwAA&#10;ANsAAAAPAAAAZHJzL2Rvd25yZXYueG1sRE9Na8JAEL0X+h+WKfTWbBSq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SWPnwwAAANsAAAAPAAAAAAAAAAAAAAAAAJcCAABkcnMvZG93&#10;bnJldi54bWxQSwUGAAAAAAQABAD1AAAAhwMAAAAA&#10;" mv:complextextbox="1" filled="f" stroked="f"/>
                <v:shape id="Text Box 24" o:spid="_x0000_s1053" type="#_x0000_t202" style="position:absolute;left:91440;top:45720;width:1270000;height:177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14:paraId="63824A47" w14:textId="77777777" w:rsidR="00E9272A" w:rsidRPr="00A17D5E" w:rsidRDefault="00E9272A">
                        <w:pPr>
                          <w:rPr>
                            <w:rFonts w:ascii="American Typewriter" w:hAnsi="American Typewriter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17D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162941A" wp14:editId="02854D22">
                <wp:simplePos x="0" y="0"/>
                <wp:positionH relativeFrom="page">
                  <wp:posOffset>591820</wp:posOffset>
                </wp:positionH>
                <wp:positionV relativeFrom="page">
                  <wp:posOffset>5270500</wp:posOffset>
                </wp:positionV>
                <wp:extent cx="6588760" cy="4216400"/>
                <wp:effectExtent l="0" t="0" r="15240" b="25400"/>
                <wp:wrapNone/>
                <wp:docPr id="89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4216400"/>
                        </a:xfrm>
                        <a:prstGeom prst="rect">
                          <a:avLst/>
                        </a:prstGeom>
                        <a:pattFill prst="pct40">
                          <a:fgClr>
                            <a:schemeClr val="bg1">
                              <a:lumMod val="65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46.6pt;margin-top:415pt;width:518.8pt;height:332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" fillcolor="#a5a5a5 [2092]" strokecolor="black [3213]" strokeweight="1.5pt">
                <v:fill r:id="rId13" o:title="" type="pattern"/>
                <v:textbox inset=",7.2pt,,7.2pt"/>
                <w10:wrap anchorx="page" anchory="page"/>
              </v:rect>
            </w:pict>
          </mc:Fallback>
        </mc:AlternateContent>
      </w:r>
      <w:r w:rsidR="006738EC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9A0F19F" wp14:editId="4E6218BC">
                <wp:simplePos x="0" y="0"/>
                <wp:positionH relativeFrom="page">
                  <wp:posOffset>4214495</wp:posOffset>
                </wp:positionH>
                <wp:positionV relativeFrom="page">
                  <wp:posOffset>1042670</wp:posOffset>
                </wp:positionV>
                <wp:extent cx="2764155" cy="2692400"/>
                <wp:effectExtent l="0" t="0" r="0" b="0"/>
                <wp:wrapThrough wrapText="bothSides">
                  <wp:wrapPolygon edited="0">
                    <wp:start x="198" y="0"/>
                    <wp:lineTo x="198" y="21396"/>
                    <wp:lineTo x="21238" y="21396"/>
                    <wp:lineTo x="21238" y="0"/>
                    <wp:lineTo x="198" y="0"/>
                  </wp:wrapPolygon>
                </wp:wrapThrough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9FCF1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</w:rPr>
                              <w:t>Parent’s Guide to AR:</w:t>
                            </w:r>
                          </w:p>
                          <w:p w14:paraId="5539B045" w14:textId="77777777" w:rsidR="00E9272A" w:rsidRPr="00E0158A" w:rsidRDefault="00FA1FDD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hyperlink r:id="rId14" w:history="1">
                              <w:r w:rsidR="00E9272A" w:rsidRPr="00E0158A">
                                <w:rPr>
                                  <w:rStyle w:val="Hyperlink"/>
                                  <w:rFonts w:ascii="American Typewriter" w:hAnsi="American Typewriter"/>
                                  <w:sz w:val="26"/>
                                  <w:szCs w:val="26"/>
                                </w:rPr>
                                <w:t>https://doc.renlearn.com/KMNet/R003985016GG79F2.pdf</w:t>
                              </w:r>
                            </w:hyperlink>
                          </w:p>
                          <w:p w14:paraId="212C37B0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38610EA4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</w:rPr>
                              <w:t>AR Book Finder</w:t>
                            </w:r>
                          </w:p>
                          <w:p w14:paraId="7E7B69CA" w14:textId="77777777" w:rsidR="00E9272A" w:rsidRPr="00E0158A" w:rsidRDefault="00FA1FDD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hyperlink r:id="rId15" w:history="1">
                              <w:r w:rsidR="00E9272A" w:rsidRPr="00E0158A">
                                <w:rPr>
                                  <w:rStyle w:val="Hyperlink"/>
                                  <w:rFonts w:ascii="American Typewriter" w:hAnsi="American Typewriter"/>
                                  <w:sz w:val="26"/>
                                  <w:szCs w:val="26"/>
                                </w:rPr>
                                <w:t>http://www.arbookfind.com/</w:t>
                              </w:r>
                            </w:hyperlink>
                          </w:p>
                          <w:p w14:paraId="5F965DC5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26984448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</w:rPr>
                              <w:t>Scholastic</w:t>
                            </w:r>
                          </w:p>
                          <w:p w14:paraId="3A803F58" w14:textId="77777777" w:rsidR="00E9272A" w:rsidRPr="00E0158A" w:rsidRDefault="00FA1FDD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hyperlink r:id="rId16" w:history="1">
                              <w:r w:rsidR="00E9272A" w:rsidRPr="00E0158A">
                                <w:rPr>
                                  <w:rStyle w:val="Hyperlink"/>
                                  <w:rFonts w:ascii="American Typewriter" w:hAnsi="American Typewriter"/>
                                  <w:sz w:val="26"/>
                                  <w:szCs w:val="26"/>
                                </w:rPr>
                                <w:t>http://www.scholastic.com/</w:t>
                              </w:r>
                            </w:hyperlink>
                          </w:p>
                          <w:p w14:paraId="650AEDDB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6F53D10F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0158A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Plum Library</w:t>
                            </w:r>
                          </w:p>
                          <w:p w14:paraId="7D8818DE" w14:textId="77777777" w:rsidR="00E9272A" w:rsidRPr="00E0158A" w:rsidRDefault="00FA1FDD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hyperlink r:id="rId17" w:history="1">
                              <w:r w:rsidR="00E9272A" w:rsidRPr="00E0158A">
                                <w:rPr>
                                  <w:rStyle w:val="Hyperlink"/>
                                  <w:rFonts w:ascii="American Typewriter" w:hAnsi="American Typewriter"/>
                                  <w:sz w:val="26"/>
                                  <w:szCs w:val="26"/>
                                </w:rPr>
                                <w:t>http://plumlibrary.org/</w:t>
                              </w:r>
                            </w:hyperlink>
                          </w:p>
                          <w:p w14:paraId="692EF68E" w14:textId="77777777" w:rsidR="00E9272A" w:rsidRPr="00E0158A" w:rsidRDefault="00E9272A" w:rsidP="006738EC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49B593CE" w14:textId="77777777" w:rsidR="00E9272A" w:rsidRPr="00E0158A" w:rsidRDefault="00E9272A" w:rsidP="006738E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0" o:spid="_x0000_s1054" type="#_x0000_t202" style="position:absolute;margin-left:331.85pt;margin-top:82.1pt;width:217.65pt;height:212pt;z-index:2517130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" mv:complextextbox="1" filled="f" stroked="f">
                <v:textbox>
                  <w:txbxContent>
                    <w:p w14:paraId="7709FCF1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</w:rPr>
                        <w:t>Parent’s Guide to AR:</w:t>
                      </w:r>
                    </w:p>
                    <w:p w14:paraId="5539B045" w14:textId="77777777" w:rsidR="00E9272A" w:rsidRPr="00E0158A" w:rsidRDefault="00FA1FDD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hyperlink r:id="rId18" w:history="1">
                        <w:r w:rsidR="00E9272A" w:rsidRPr="00E0158A">
                          <w:rPr>
                            <w:rStyle w:val="Hyperlink"/>
                            <w:rFonts w:ascii="American Typewriter" w:hAnsi="American Typewriter"/>
                            <w:sz w:val="26"/>
                            <w:szCs w:val="26"/>
                          </w:rPr>
                          <w:t>https://doc.renlearn.com/KMNet/R003985016GG79F2.pdf</w:t>
                        </w:r>
                      </w:hyperlink>
                    </w:p>
                    <w:p w14:paraId="212C37B0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38610EA4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</w:rPr>
                        <w:t>AR Book Finder</w:t>
                      </w:r>
                    </w:p>
                    <w:p w14:paraId="7E7B69CA" w14:textId="77777777" w:rsidR="00E9272A" w:rsidRPr="00E0158A" w:rsidRDefault="00FA1FDD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hyperlink r:id="rId19" w:history="1">
                        <w:r w:rsidR="00E9272A" w:rsidRPr="00E0158A">
                          <w:rPr>
                            <w:rStyle w:val="Hyperlink"/>
                            <w:rFonts w:ascii="American Typewriter" w:hAnsi="American Typewriter"/>
                            <w:sz w:val="26"/>
                            <w:szCs w:val="26"/>
                          </w:rPr>
                          <w:t>http://www.arbookfind.com/</w:t>
                        </w:r>
                      </w:hyperlink>
                    </w:p>
                    <w:p w14:paraId="5F965DC5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26984448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</w:rPr>
                        <w:t>Scholastic</w:t>
                      </w:r>
                    </w:p>
                    <w:p w14:paraId="3A803F58" w14:textId="77777777" w:rsidR="00E9272A" w:rsidRPr="00E0158A" w:rsidRDefault="00FA1FDD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hyperlink r:id="rId20" w:history="1">
                        <w:r w:rsidR="00E9272A" w:rsidRPr="00E0158A">
                          <w:rPr>
                            <w:rStyle w:val="Hyperlink"/>
                            <w:rFonts w:ascii="American Typewriter" w:hAnsi="American Typewriter"/>
                            <w:sz w:val="26"/>
                            <w:szCs w:val="26"/>
                          </w:rPr>
                          <w:t>http://www.scholastic.com/</w:t>
                        </w:r>
                      </w:hyperlink>
                    </w:p>
                    <w:p w14:paraId="650AEDDB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6F53D10F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E0158A">
                        <w:rPr>
                          <w:rFonts w:ascii="American Typewriter" w:hAnsi="American Typewriter"/>
                          <w:b/>
                          <w:color w:val="000000" w:themeColor="text1"/>
                          <w:sz w:val="26"/>
                          <w:szCs w:val="26"/>
                        </w:rPr>
                        <w:t>Plum Library</w:t>
                      </w:r>
                    </w:p>
                    <w:p w14:paraId="7D8818DE" w14:textId="77777777" w:rsidR="00E9272A" w:rsidRPr="00E0158A" w:rsidRDefault="00FA1FDD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hyperlink r:id="rId21" w:history="1">
                        <w:r w:rsidR="00E9272A" w:rsidRPr="00E0158A">
                          <w:rPr>
                            <w:rStyle w:val="Hyperlink"/>
                            <w:rFonts w:ascii="American Typewriter" w:hAnsi="American Typewriter"/>
                            <w:sz w:val="26"/>
                            <w:szCs w:val="26"/>
                          </w:rPr>
                          <w:t>http://plumlibrary.org/</w:t>
                        </w:r>
                      </w:hyperlink>
                    </w:p>
                    <w:p w14:paraId="692EF68E" w14:textId="77777777" w:rsidR="00E9272A" w:rsidRPr="00E0158A" w:rsidRDefault="00E9272A" w:rsidP="006738EC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49B593CE" w14:textId="77777777" w:rsidR="00E9272A" w:rsidRPr="00E0158A" w:rsidRDefault="00E9272A" w:rsidP="006738E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38EC" w:rsidRPr="00794563">
        <w:rPr>
          <w:b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45BB213" wp14:editId="6CCB4B35">
                <wp:simplePos x="0" y="0"/>
                <wp:positionH relativeFrom="page">
                  <wp:posOffset>4118610</wp:posOffset>
                </wp:positionH>
                <wp:positionV relativeFrom="page">
                  <wp:posOffset>724535</wp:posOffset>
                </wp:positionV>
                <wp:extent cx="2920365" cy="457200"/>
                <wp:effectExtent l="0" t="0" r="0" b="0"/>
                <wp:wrapNone/>
                <wp:docPr id="74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8C94B8" w14:textId="77777777" w:rsidR="00E9272A" w:rsidRPr="00E0158A" w:rsidRDefault="00E9272A" w:rsidP="001C553A">
                            <w:pPr>
                              <w:pStyle w:val="Boxheading-large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158A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Resource Links: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24.3pt;margin-top:57.05pt;width:229.95pt;height:36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" filled="f" fillcolor="#b3cfff" stroked="f" strokecolor="#b3cfff" strokeweight="1.5pt">
                <v:fill color2="#3f80cd" focus="100%" type="gradient">
                  <o:fill v:ext="view" type="gradientUnscaled"/>
                </v:fill>
                <v:textbox inset=",0,,0">
                  <w:txbxContent>
                    <w:p w14:paraId="128C94B8" w14:textId="77777777" w:rsidR="00E9272A" w:rsidRPr="00E0158A" w:rsidRDefault="00E9272A" w:rsidP="001C553A">
                      <w:pPr>
                        <w:pStyle w:val="Boxheading-large"/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158A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</w:rPr>
                        <w:t>Resource Links: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8EC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4E1114F5" wp14:editId="005DD9A4">
                <wp:simplePos x="0" y="0"/>
                <wp:positionH relativeFrom="page">
                  <wp:posOffset>3971925</wp:posOffset>
                </wp:positionH>
                <wp:positionV relativeFrom="page">
                  <wp:posOffset>534035</wp:posOffset>
                </wp:positionV>
                <wp:extent cx="3258185" cy="3430270"/>
                <wp:effectExtent l="25400" t="25400" r="120015" b="125730"/>
                <wp:wrapTight wrapText="bothSides">
                  <wp:wrapPolygon edited="0">
                    <wp:start x="-168" y="-160"/>
                    <wp:lineTo x="-168" y="21912"/>
                    <wp:lineTo x="0" y="22232"/>
                    <wp:lineTo x="21890" y="22232"/>
                    <wp:lineTo x="22227" y="20632"/>
                    <wp:lineTo x="22227" y="-160"/>
                    <wp:lineTo x="-168" y="-160"/>
                  </wp:wrapPolygon>
                </wp:wrapTight>
                <wp:docPr id="74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3430270"/>
                          <a:chOff x="6980" y="10984"/>
                          <a:chExt cx="4053" cy="3780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g:grpSpPr>
                      <wps:wsp>
                        <wps:cNvPr id="7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80" y="10984"/>
                            <a:ext cx="4053" cy="378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B3C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48" name="Rectangle 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19" y="11110"/>
                            <a:ext cx="3776" cy="3528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6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12.75pt;margin-top:42.05pt;width:256.55pt;height:270.1pt;z-index:251709952;mso-position-horizontal-relative:page;mso-position-vertical-relative:page" coordorigin="6980,10984" coordsize="4053,3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">
                <v:rect id="Rectangle 45" o:spid="_x0000_s1027" style="position:absolute;left:6980;top:10984;width:4053;height: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U6mxAAA&#10;ANwAAAAPAAAAZHJzL2Rvd25yZXYueG1sRI/BasMwEETvhf6D2EJvjdRSbONGCSFgSGgvTXLpbbE2&#10;trG1MpLiOH8fFQo9DjPzhlmuZzuIiXzoHGt4XSgQxLUzHTcaTsfqpQARIrLBwTFpuFGA9erxYYml&#10;cVf+pukQG5EgHErU0MY4llKGuiWLYeFG4uSdnbcYk/SNNB6vCW4H+aZUJi12nBZaHGnbUt0fLlZD&#10;rz4vVbH9Om/2pKqp6/OfzOdaPz/Nmw8Qkeb4H/5r74yG/D2D3zPp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FOpsQAAADcAAAADwAAAAAAAAAAAAAAAACXAgAAZHJzL2Rv&#10;d25yZXYueG1sUEsFBgAAAAAEAAQA9QAAAIgDAAAAAA==&#10;" filled="f" strokecolor="#b3cfff" strokeweight="1.5pt">
                  <v:shadow opacity="42597f" mv:blur="38100f" offset="0,2pt"/>
                  <v:textbox inset=",7.2pt,,7.2pt"/>
                </v:rect>
                <v:rect id="Rectangle 46" o:spid="_x0000_s1028" style="position:absolute;left:7119;top:11110;width:3776;height:35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RfAwQAA&#10;ANwAAAAPAAAAZHJzL2Rvd25yZXYueG1sRE/LisIwFN0L/kO4wmwGTXXERzWKCAM6G/GB60tzbYvN&#10;TWli2/HrzUJweTjv5bo1haipcrllBcNBBII4sTrnVMHl/NufgXAeWWNhmRT8k4P1qttZYqxtw0eq&#10;Tz4VIYRdjAoy78tYSpdkZNANbEkcuJutDPoAq1TqCpsQbgo5iqKJNJhzaMiwpG1Gyf30MAr453Db&#10;zfZ2PHnOr87V3/fmz1yU+uq1mwUIT63/iN/unVYwHYe14Uw4An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I0XwMEAAADcAAAADwAAAAAAAAAAAAAAAACXAgAAZHJzL2Rvd25y&#10;ZXYueG1sUEsFBgAAAAAEAAQA9QAAAIUDAAAAAA==&#10;" filled="f" strokecolor="black [3213]" strokeweight="1pt">
                  <v:shadow opacity="42597f" mv:blur="38100f" offset="0,2pt"/>
                  <o:lock v:ext="edit" aspectratio="t"/>
                  <v:textbox inset=",7.2pt,,7.2pt"/>
                </v:rect>
                <w10:wrap type="tight" anchorx="page" anchory="page"/>
              </v:group>
            </w:pict>
          </mc:Fallback>
        </mc:AlternateContent>
      </w:r>
      <w:r w:rsidR="005471B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07673F30" wp14:editId="133AD0D2">
                <wp:simplePos x="0" y="0"/>
                <wp:positionH relativeFrom="page">
                  <wp:posOffset>4592955</wp:posOffset>
                </wp:positionH>
                <wp:positionV relativeFrom="page">
                  <wp:posOffset>2860675</wp:posOffset>
                </wp:positionV>
                <wp:extent cx="2514600" cy="227965"/>
                <wp:effectExtent l="0" t="3175" r="4445" b="0"/>
                <wp:wrapTight wrapText="bothSides">
                  <wp:wrapPolygon edited="0">
                    <wp:start x="-676" y="-241"/>
                    <wp:lineTo x="-900" y="421"/>
                    <wp:lineTo x="-900" y="23405"/>
                    <wp:lineTo x="22724" y="23405"/>
                    <wp:lineTo x="22953" y="23405"/>
                    <wp:lineTo x="23176" y="21359"/>
                    <wp:lineTo x="23176" y="903"/>
                    <wp:lineTo x="22953" y="0"/>
                    <wp:lineTo x="22053" y="-241"/>
                    <wp:lineTo x="-676" y="-241"/>
                  </wp:wrapPolygon>
                </wp:wrapTight>
                <wp:docPr id="89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4D08FC" w14:textId="77777777" w:rsidR="00E9272A" w:rsidRDefault="00E9272A" w:rsidP="00A050F9">
                            <w:pPr>
                              <w:pStyle w:val="Boxheading-small"/>
                            </w:pPr>
                            <w:r w:rsidRPr="00CB746F">
                              <w:t xml:space="preserve">Nunc cursus magna quis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56" type="#_x0000_t202" style="position:absolute;margin-left:361.65pt;margin-top:225.25pt;width:198pt;height:17.9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" o:allowincell="f" filled="f" fillcolor="#b3cfff" stroked="f" strokecolor="#b3cfff" strokeweight="1.5pt">
                <v:fill color2="#3f80cd" focus="100%" type="gradient">
                  <o:fill v:ext="view" type="gradientUnscaled"/>
                </v:fill>
                <v:stroke o:forcedash="t"/>
                <v:textbox inset=",0,,0">
                  <w:txbxContent>
                    <w:p w14:paraId="4F4D08FC" w14:textId="77777777" w:rsidR="00E9272A" w:rsidRDefault="00E9272A" w:rsidP="00A050F9">
                      <w:pPr>
                        <w:pStyle w:val="Boxheading-small"/>
                      </w:pPr>
                      <w:r w:rsidRPr="00CB746F">
                        <w:t xml:space="preserve">Nunc cursus magna quis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B089A" w:rsidSect="00A050F9">
      <w:headerReference w:type="default" r:id="rId22"/>
      <w:footerReference w:type="default" r:id="rId23"/>
      <w:headerReference w:type="first" r:id="rId2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C3A8A" w14:textId="77777777" w:rsidR="00FA1FDD" w:rsidRDefault="00FA1FDD">
      <w:r>
        <w:separator/>
      </w:r>
    </w:p>
  </w:endnote>
  <w:endnote w:type="continuationSeparator" w:id="0">
    <w:p w14:paraId="2D34D32E" w14:textId="77777777" w:rsidR="00FA1FDD" w:rsidRDefault="00FA1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0F499" w14:textId="77777777" w:rsidR="00E9272A" w:rsidRDefault="00E927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5" behindDoc="0" locked="0" layoutInCell="1" allowOverlap="1" wp14:anchorId="31CA3C43" wp14:editId="3676985A">
              <wp:simplePos x="0" y="0"/>
              <wp:positionH relativeFrom="page">
                <wp:posOffset>3557270</wp:posOffset>
              </wp:positionH>
              <wp:positionV relativeFrom="page">
                <wp:posOffset>9683750</wp:posOffset>
              </wp:positionV>
              <wp:extent cx="657225" cy="271780"/>
              <wp:effectExtent l="1270" t="6350" r="1905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61BA0C4" w14:textId="77777777" w:rsidR="00E9272A" w:rsidRDefault="00E9272A" w:rsidP="00A050F9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A1FDD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57" type="#_x0000_t202" style="position:absolute;margin-left:280.1pt;margin-top:762.5pt;width:51.75pt;height:21.4pt;z-index: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" mv:complextextbox="1" filled="f" stroked="f">
              <v:textbox style="mso-next-textbox:#Text Box 12" inset=",0,,0">
                <w:txbxContent>
                  <w:p w14:paraId="261BA0C4" w14:textId="77777777" w:rsidR="00E9272A" w:rsidRDefault="00E9272A" w:rsidP="00A050F9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A1FDD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3B9027" w14:textId="77777777" w:rsidR="00FA1FDD" w:rsidRDefault="00FA1FDD">
      <w:r>
        <w:separator/>
      </w:r>
    </w:p>
  </w:footnote>
  <w:footnote w:type="continuationSeparator" w:id="0">
    <w:p w14:paraId="11501257" w14:textId="77777777" w:rsidR="00FA1FDD" w:rsidRDefault="00FA1F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15894" w14:textId="77777777" w:rsidR="00E9272A" w:rsidRDefault="00E92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27A1783" wp14:editId="10E4BA42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6pt;margin-top:36pt;width:540pt;height:10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" o:allowincell="f" filled="f" fillcolor="#b3cfff" strokecolor="#4f81bd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35751" w14:textId="77777777" w:rsidR="00E9272A" w:rsidRDefault="00E92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EBF8F81" wp14:editId="15F14DC3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12700" b="12700"/>
              <wp:wrapTight wrapText="bothSides">
                <wp:wrapPolygon edited="0">
                  <wp:start x="-36" y="0"/>
                  <wp:lineTo x="-36" y="21557"/>
                  <wp:lineTo x="21636" y="21557"/>
                  <wp:lineTo x="21636" y="0"/>
                  <wp:lineTo x="-36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B3CF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6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pt;margin-top:36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" o:allowincell="f" filled="f" fillcolor="#b3cfff" strokecolor="#4f81bd [3204]" strokeweight="1pt">
              <v:fill color2="#3f80cd" focus="100%" type="gradient">
                <o:fill v:ext="view" type="gradientUnscaled"/>
              </v:fill>
              <v:shadow opacity="42597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8A5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3A02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C10FD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818E9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41E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9529B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2365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2880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E54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D02F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FE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0E126E4"/>
    <w:multiLevelType w:val="hybridMultilevel"/>
    <w:tmpl w:val="812E4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D42EBF"/>
    <w:rsid w:val="000106CD"/>
    <w:rsid w:val="000435EF"/>
    <w:rsid w:val="000C2A8B"/>
    <w:rsid w:val="000D208F"/>
    <w:rsid w:val="00140482"/>
    <w:rsid w:val="001C553A"/>
    <w:rsid w:val="001F3802"/>
    <w:rsid w:val="00226F19"/>
    <w:rsid w:val="002326BA"/>
    <w:rsid w:val="00245FE2"/>
    <w:rsid w:val="00253D3C"/>
    <w:rsid w:val="00286C76"/>
    <w:rsid w:val="00292545"/>
    <w:rsid w:val="002A1CC7"/>
    <w:rsid w:val="002A2F5A"/>
    <w:rsid w:val="002C4A88"/>
    <w:rsid w:val="00302A6F"/>
    <w:rsid w:val="0031050E"/>
    <w:rsid w:val="00316EFD"/>
    <w:rsid w:val="003336B4"/>
    <w:rsid w:val="003A2AB7"/>
    <w:rsid w:val="003C568E"/>
    <w:rsid w:val="003E5899"/>
    <w:rsid w:val="00472340"/>
    <w:rsid w:val="0047260F"/>
    <w:rsid w:val="005471BF"/>
    <w:rsid w:val="0055195A"/>
    <w:rsid w:val="00576B7C"/>
    <w:rsid w:val="00594CE2"/>
    <w:rsid w:val="005F58CA"/>
    <w:rsid w:val="00623B45"/>
    <w:rsid w:val="0067057D"/>
    <w:rsid w:val="006738EC"/>
    <w:rsid w:val="00717760"/>
    <w:rsid w:val="00753D6E"/>
    <w:rsid w:val="00775D3C"/>
    <w:rsid w:val="00794563"/>
    <w:rsid w:val="00812099"/>
    <w:rsid w:val="00821F4E"/>
    <w:rsid w:val="008818E3"/>
    <w:rsid w:val="00883E29"/>
    <w:rsid w:val="008C000A"/>
    <w:rsid w:val="008F1959"/>
    <w:rsid w:val="009743BF"/>
    <w:rsid w:val="009867BB"/>
    <w:rsid w:val="009E4958"/>
    <w:rsid w:val="009F65DE"/>
    <w:rsid w:val="00A050F9"/>
    <w:rsid w:val="00A05F6C"/>
    <w:rsid w:val="00A10F33"/>
    <w:rsid w:val="00A17D5E"/>
    <w:rsid w:val="00A9751C"/>
    <w:rsid w:val="00AE04C3"/>
    <w:rsid w:val="00AE711C"/>
    <w:rsid w:val="00AF39A0"/>
    <w:rsid w:val="00B13975"/>
    <w:rsid w:val="00B82996"/>
    <w:rsid w:val="00B863B5"/>
    <w:rsid w:val="00BC0669"/>
    <w:rsid w:val="00BC0864"/>
    <w:rsid w:val="00BF70CD"/>
    <w:rsid w:val="00C00042"/>
    <w:rsid w:val="00C00863"/>
    <w:rsid w:val="00C2646C"/>
    <w:rsid w:val="00C31B94"/>
    <w:rsid w:val="00C32635"/>
    <w:rsid w:val="00C47AD3"/>
    <w:rsid w:val="00C57849"/>
    <w:rsid w:val="00CA2B4D"/>
    <w:rsid w:val="00D101B9"/>
    <w:rsid w:val="00D1166B"/>
    <w:rsid w:val="00D42EBF"/>
    <w:rsid w:val="00DB089A"/>
    <w:rsid w:val="00DD2C6A"/>
    <w:rsid w:val="00E0158A"/>
    <w:rsid w:val="00E147B9"/>
    <w:rsid w:val="00E727FC"/>
    <w:rsid w:val="00E82E38"/>
    <w:rsid w:val="00E9272A"/>
    <w:rsid w:val="00F50812"/>
    <w:rsid w:val="00F653CD"/>
    <w:rsid w:val="00F83A1F"/>
    <w:rsid w:val="00FA1F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5369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1F497D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C0504D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C0504D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9BBB59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1F497D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C0504D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9BBB59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C0504D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C0504D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4F81BD" w:themeColor="accent1"/>
      <w:sz w:val="20"/>
    </w:rPr>
  </w:style>
  <w:style w:type="paragraph" w:styleId="ListParagraph">
    <w:name w:val="List Paragraph"/>
    <w:basedOn w:val="Normal"/>
    <w:rsid w:val="00D42EBF"/>
    <w:pPr>
      <w:spacing w:after="200"/>
      <w:ind w:left="720"/>
      <w:contextualSpacing/>
    </w:pPr>
  </w:style>
  <w:style w:type="character" w:styleId="Hyperlink">
    <w:name w:val="Hyperlink"/>
    <w:basedOn w:val="DefaultParagraphFont"/>
    <w:rsid w:val="009743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9E2A28"/>
    <w:pPr>
      <w:spacing w:line="520" w:lineRule="exact"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48"/>
      <w:szCs w:val="32"/>
    </w:rPr>
  </w:style>
  <w:style w:type="paragraph" w:styleId="Heading2">
    <w:name w:val="heading 2"/>
    <w:basedOn w:val="Normal"/>
    <w:link w:val="Heading2Char"/>
    <w:rsid w:val="0062519F"/>
    <w:pPr>
      <w:outlineLvl w:val="1"/>
    </w:pPr>
    <w:rPr>
      <w:bCs/>
      <w:color w:val="1F497D" w:themeColor="text2"/>
      <w:sz w:val="36"/>
      <w:szCs w:val="26"/>
    </w:rPr>
  </w:style>
  <w:style w:type="paragraph" w:styleId="Heading3">
    <w:name w:val="heading 3"/>
    <w:basedOn w:val="Normal"/>
    <w:link w:val="Heading3Char"/>
    <w:rsid w:val="002D780D"/>
    <w:pPr>
      <w:outlineLvl w:val="2"/>
    </w:pPr>
    <w:rPr>
      <w:rFonts w:asciiTheme="majorHAnsi" w:eastAsiaTheme="majorEastAsia" w:hAnsiTheme="majorHAnsi" w:cstheme="majorBidi"/>
      <w:bCs/>
      <w:color w:val="C0504D" w:themeColor="accent2"/>
      <w:sz w:val="40"/>
    </w:rPr>
  </w:style>
  <w:style w:type="paragraph" w:styleId="Heading4">
    <w:name w:val="heading 4"/>
    <w:basedOn w:val="Normal"/>
    <w:link w:val="Heading4Char"/>
    <w:rsid w:val="005F0FF2"/>
    <w:pPr>
      <w:outlineLvl w:val="3"/>
    </w:pPr>
    <w:rPr>
      <w:rFonts w:asciiTheme="majorHAnsi" w:eastAsiaTheme="majorEastAsia" w:hAnsiTheme="majorHAnsi" w:cstheme="majorBidi"/>
      <w:bCs/>
      <w:iCs/>
      <w:color w:val="C0504D" w:themeColor="accent2"/>
      <w:sz w:val="28"/>
    </w:rPr>
  </w:style>
  <w:style w:type="paragraph" w:styleId="Heading6">
    <w:name w:val="heading 6"/>
    <w:basedOn w:val="Normal"/>
    <w:link w:val="Heading6Char"/>
    <w:rsid w:val="00B44EF4"/>
    <w:pPr>
      <w:keepNext/>
      <w:keepLines/>
      <w:jc w:val="right"/>
      <w:outlineLvl w:val="5"/>
    </w:pPr>
    <w:rPr>
      <w:rFonts w:asciiTheme="majorHAnsi" w:eastAsiaTheme="majorEastAsia" w:hAnsiTheme="majorHAnsi" w:cstheme="majorBidi"/>
      <w:iCs/>
      <w:color w:val="9BBB59" w:themeColor="accent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F647A"/>
  </w:style>
  <w:style w:type="paragraph" w:styleId="Footer">
    <w:name w:val="footer"/>
    <w:basedOn w:val="Normal"/>
    <w:link w:val="FooterChar"/>
    <w:semiHidden/>
    <w:unhideWhenUsed/>
    <w:rsid w:val="00CF6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F647A"/>
  </w:style>
  <w:style w:type="character" w:customStyle="1" w:styleId="Heading2Char">
    <w:name w:val="Heading 2 Char"/>
    <w:basedOn w:val="DefaultParagraphFont"/>
    <w:link w:val="Heading2"/>
    <w:rsid w:val="0062519F"/>
    <w:rPr>
      <w:bCs/>
      <w:color w:val="1F497D" w:themeColor="text2"/>
      <w:sz w:val="36"/>
      <w:szCs w:val="26"/>
    </w:rPr>
  </w:style>
  <w:style w:type="character" w:customStyle="1" w:styleId="Heading1Char">
    <w:name w:val="Heading 1 Char"/>
    <w:basedOn w:val="DefaultParagraphFont"/>
    <w:link w:val="Heading1"/>
    <w:rsid w:val="009E2A28"/>
    <w:rPr>
      <w:rFonts w:asciiTheme="majorHAnsi" w:eastAsiaTheme="majorEastAsia" w:hAnsiTheme="majorHAnsi" w:cstheme="majorBidi"/>
      <w:b/>
      <w:bCs/>
      <w:color w:val="C0504D" w:themeColor="accent2"/>
      <w:sz w:val="48"/>
      <w:szCs w:val="32"/>
    </w:rPr>
  </w:style>
  <w:style w:type="paragraph" w:styleId="BodyText2">
    <w:name w:val="Body Text 2"/>
    <w:basedOn w:val="Normal"/>
    <w:link w:val="BodyText2Char"/>
    <w:rsid w:val="00AD3C87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AD3C87"/>
  </w:style>
  <w:style w:type="paragraph" w:styleId="BodyText">
    <w:name w:val="Body Text"/>
    <w:basedOn w:val="Normal"/>
    <w:link w:val="BodyTextChar"/>
    <w:rsid w:val="00486F84"/>
    <w:pPr>
      <w:spacing w:after="120" w:line="360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rsid w:val="00486F84"/>
    <w:rPr>
      <w:color w:val="404040" w:themeColor="text1" w:themeTint="BF"/>
      <w:sz w:val="22"/>
    </w:rPr>
  </w:style>
  <w:style w:type="paragraph" w:styleId="Subtitle">
    <w:name w:val="Subtitle"/>
    <w:basedOn w:val="Normal"/>
    <w:link w:val="SubtitleChar"/>
    <w:rsid w:val="006F622D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rsid w:val="006F622D"/>
    <w:rPr>
      <w:rFonts w:asciiTheme="majorHAnsi" w:eastAsiaTheme="majorEastAsia" w:hAnsiTheme="majorHAnsi" w:cstheme="majorBidi"/>
      <w:iCs/>
      <w:color w:val="FFFFFF" w:themeColor="background1"/>
      <w:spacing w:val="15"/>
    </w:rPr>
  </w:style>
  <w:style w:type="paragraph" w:styleId="Date">
    <w:name w:val="Date"/>
    <w:basedOn w:val="Normal"/>
    <w:link w:val="DateChar"/>
    <w:rsid w:val="0062519F"/>
    <w:pPr>
      <w:jc w:val="right"/>
    </w:pPr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62519F"/>
    <w:rPr>
      <w:rFonts w:asciiTheme="majorHAnsi" w:eastAsiaTheme="majorEastAsia" w:hAnsiTheme="majorHAnsi" w:cs="Cooper Black"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B44EF4"/>
    <w:rPr>
      <w:rFonts w:asciiTheme="majorHAnsi" w:eastAsiaTheme="majorEastAsia" w:hAnsiTheme="majorHAnsi" w:cstheme="majorBidi"/>
      <w:iCs/>
      <w:color w:val="9BBB59" w:themeColor="accent3"/>
      <w:sz w:val="28"/>
    </w:rPr>
  </w:style>
  <w:style w:type="paragraph" w:customStyle="1" w:styleId="Boxheading-large">
    <w:name w:val="Box heading - large"/>
    <w:basedOn w:val="Normal"/>
    <w:qFormat/>
    <w:rsid w:val="0062519F"/>
    <w:pPr>
      <w:jc w:val="center"/>
    </w:pPr>
    <w:rPr>
      <w:rFonts w:asciiTheme="majorHAnsi" w:eastAsiaTheme="majorEastAsia" w:hAnsiTheme="majorHAnsi" w:cs="Cooper Black"/>
      <w:color w:val="FFFFFF" w:themeColor="background1"/>
      <w:sz w:val="60"/>
    </w:rPr>
  </w:style>
  <w:style w:type="paragraph" w:customStyle="1" w:styleId="Boxtext-large">
    <w:name w:val="Box text - large"/>
    <w:basedOn w:val="Normal"/>
    <w:qFormat/>
    <w:rsid w:val="0062519F"/>
    <w:pPr>
      <w:jc w:val="center"/>
    </w:pPr>
    <w:rPr>
      <w:color w:val="FFFFFF" w:themeColor="background1"/>
    </w:rPr>
  </w:style>
  <w:style w:type="paragraph" w:styleId="Title">
    <w:name w:val="Title"/>
    <w:basedOn w:val="Normal"/>
    <w:link w:val="TitleChar"/>
    <w:rsid w:val="0062519F"/>
    <w:pPr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62519F"/>
    <w:rPr>
      <w:rFonts w:asciiTheme="majorHAnsi" w:eastAsiaTheme="majorEastAsia" w:hAnsiTheme="majorHAnsi" w:cstheme="majorBidi"/>
      <w:color w:val="FFFFFF" w:themeColor="background1"/>
      <w:kern w:val="28"/>
      <w:sz w:val="96"/>
      <w:szCs w:val="52"/>
    </w:rPr>
  </w:style>
  <w:style w:type="paragraph" w:customStyle="1" w:styleId="LeadLine">
    <w:name w:val="Lead Line"/>
    <w:basedOn w:val="Normal"/>
    <w:qFormat/>
    <w:rsid w:val="00D25667"/>
    <w:pPr>
      <w:jc w:val="center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rsid w:val="002D780D"/>
    <w:rPr>
      <w:rFonts w:asciiTheme="majorHAnsi" w:eastAsiaTheme="majorEastAsia" w:hAnsiTheme="majorHAnsi" w:cstheme="majorBidi"/>
      <w:bCs/>
      <w:color w:val="C0504D" w:themeColor="accent2"/>
      <w:sz w:val="40"/>
    </w:rPr>
  </w:style>
  <w:style w:type="paragraph" w:customStyle="1" w:styleId="Boxheading-small">
    <w:name w:val="Box heading - small"/>
    <w:basedOn w:val="Boxheading-large"/>
    <w:qFormat/>
    <w:rsid w:val="00CB746F"/>
    <w:rPr>
      <w:sz w:val="26"/>
    </w:rPr>
  </w:style>
  <w:style w:type="paragraph" w:customStyle="1" w:styleId="Boxtext-medium">
    <w:name w:val="Box text - medium"/>
    <w:basedOn w:val="Boxtext-large"/>
    <w:qFormat/>
    <w:rsid w:val="00CB746F"/>
    <w:rPr>
      <w:sz w:val="22"/>
    </w:rPr>
  </w:style>
  <w:style w:type="paragraph" w:customStyle="1" w:styleId="Boxheading-medium">
    <w:name w:val="Box heading - medium"/>
    <w:basedOn w:val="Boxheading-large"/>
    <w:qFormat/>
    <w:rsid w:val="007E4D85"/>
    <w:pPr>
      <w:jc w:val="left"/>
    </w:pPr>
    <w:rPr>
      <w:sz w:val="44"/>
    </w:rPr>
  </w:style>
  <w:style w:type="paragraph" w:customStyle="1" w:styleId="BodyTextSingle">
    <w:name w:val="Body Text Single"/>
    <w:basedOn w:val="BodyText"/>
    <w:qFormat/>
    <w:rsid w:val="007E4D85"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rsid w:val="005F0FF2"/>
    <w:rPr>
      <w:rFonts w:asciiTheme="majorHAnsi" w:eastAsiaTheme="majorEastAsia" w:hAnsiTheme="majorHAnsi" w:cstheme="majorBidi"/>
      <w:bCs/>
      <w:iCs/>
      <w:color w:val="C0504D" w:themeColor="accent2"/>
      <w:sz w:val="28"/>
    </w:rPr>
  </w:style>
  <w:style w:type="paragraph" w:customStyle="1" w:styleId="BoxText-Left">
    <w:name w:val="Box Text - Left"/>
    <w:basedOn w:val="BodyText"/>
    <w:qFormat/>
    <w:rsid w:val="005F0FF2"/>
    <w:rPr>
      <w:color w:val="FFFFFF" w:themeColor="background1"/>
      <w:sz w:val="20"/>
    </w:rPr>
  </w:style>
  <w:style w:type="paragraph" w:customStyle="1" w:styleId="Page">
    <w:name w:val="Page"/>
    <w:basedOn w:val="Normal"/>
    <w:qFormat/>
    <w:rsid w:val="00175E58"/>
    <w:pPr>
      <w:jc w:val="center"/>
    </w:pPr>
    <w:rPr>
      <w:color w:val="4F81BD" w:themeColor="accent1"/>
      <w:sz w:val="20"/>
    </w:rPr>
  </w:style>
  <w:style w:type="paragraph" w:styleId="ListParagraph">
    <w:name w:val="List Paragraph"/>
    <w:basedOn w:val="Normal"/>
    <w:rsid w:val="00D42EBF"/>
    <w:pPr>
      <w:spacing w:after="200"/>
      <w:ind w:left="720"/>
      <w:contextualSpacing/>
    </w:pPr>
  </w:style>
  <w:style w:type="character" w:styleId="Hyperlink">
    <w:name w:val="Hyperlink"/>
    <w:basedOn w:val="DefaultParagraphFont"/>
    <w:rsid w:val="00974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3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www.scholastic.com/" TargetMode="External"/><Relationship Id="rId21" Type="http://schemas.openxmlformats.org/officeDocument/2006/relationships/hyperlink" Target="http://plumlibrary.org/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gif"/><Relationship Id="rId14" Type="http://schemas.openxmlformats.org/officeDocument/2006/relationships/hyperlink" Target="https://doc.renlearn.com/KMNet/R003985016GG79F2.pdf" TargetMode="External"/><Relationship Id="rId15" Type="http://schemas.openxmlformats.org/officeDocument/2006/relationships/hyperlink" Target="http://www.arbookfind.com/" TargetMode="External"/><Relationship Id="rId16" Type="http://schemas.openxmlformats.org/officeDocument/2006/relationships/hyperlink" Target="http://www.scholastic.com/" TargetMode="External"/><Relationship Id="rId17" Type="http://schemas.openxmlformats.org/officeDocument/2006/relationships/hyperlink" Target="http://plumlibrary.org/" TargetMode="External"/><Relationship Id="rId18" Type="http://schemas.openxmlformats.org/officeDocument/2006/relationships/hyperlink" Target="https://doc.renlearn.com/KMNet/R003985016GG79F2.pdf" TargetMode="External"/><Relationship Id="rId19" Type="http://schemas.openxmlformats.org/officeDocument/2006/relationships/hyperlink" Target="http://www.arbookfind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Team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Team Newsletter.dotx</Template>
  <TotalTime>20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Wickersty</dc:creator>
  <cp:keywords/>
  <dc:description/>
  <cp:lastModifiedBy>Kelly Wickersty</cp:lastModifiedBy>
  <cp:revision>4</cp:revision>
  <cp:lastPrinted>2018-09-04T18:29:00Z</cp:lastPrinted>
  <dcterms:created xsi:type="dcterms:W3CDTF">2018-08-15T12:32:00Z</dcterms:created>
  <dcterms:modified xsi:type="dcterms:W3CDTF">2018-09-21T16:15:00Z</dcterms:modified>
  <cp:category/>
</cp:coreProperties>
</file>